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EADE3" w14:textId="77777777" w:rsidR="004027F2" w:rsidRPr="00AC0FBC" w:rsidRDefault="004027F2" w:rsidP="006B3A64">
      <w:pPr>
        <w:pStyle w:val="Subparagraaf"/>
        <w:numPr>
          <w:ilvl w:val="0"/>
          <w:numId w:val="0"/>
        </w:numPr>
        <w:spacing w:after="120"/>
        <w:rPr>
          <w:color w:val="0070C0"/>
          <w:sz w:val="24"/>
          <w:szCs w:val="24"/>
        </w:rPr>
      </w:pPr>
      <w:r w:rsidRPr="00AC0FBC">
        <w:rPr>
          <w:color w:val="0070C0"/>
          <w:sz w:val="24"/>
          <w:szCs w:val="24"/>
        </w:rPr>
        <w:t>Deeltjesmodel</w:t>
      </w:r>
    </w:p>
    <w:p w14:paraId="2011C132" w14:textId="56835126" w:rsidR="004027F2" w:rsidRPr="00AC0FBC" w:rsidRDefault="004027F2" w:rsidP="00AC0FBC">
      <w:pPr>
        <w:widowControl w:val="0"/>
        <w:tabs>
          <w:tab w:val="left" w:pos="567"/>
        </w:tabs>
        <w:spacing w:after="200"/>
        <w:ind w:firstLine="0"/>
        <w:jc w:val="both"/>
        <w:rPr>
          <w:i/>
          <w:color w:val="0070C0"/>
          <w:szCs w:val="20"/>
        </w:rPr>
      </w:pPr>
      <w:r w:rsidRPr="00AC0FBC">
        <w:rPr>
          <w:i/>
          <w:color w:val="0070C0"/>
          <w:szCs w:val="20"/>
        </w:rPr>
        <w:t>Marjolein Vollebregt &amp; Koos Kortland</w:t>
      </w:r>
    </w:p>
    <w:p w14:paraId="642D6BEF" w14:textId="77777777" w:rsidR="004027F2" w:rsidRPr="0033278E" w:rsidRDefault="004027F2" w:rsidP="00AC0FBC">
      <w:pPr>
        <w:widowControl w:val="0"/>
        <w:tabs>
          <w:tab w:val="left" w:pos="340"/>
        </w:tabs>
        <w:ind w:firstLine="0"/>
        <w:jc w:val="both"/>
        <w:rPr>
          <w:b/>
          <w:color w:val="0070C0"/>
          <w:szCs w:val="20"/>
        </w:rPr>
      </w:pPr>
      <w:r w:rsidRPr="0033278E">
        <w:rPr>
          <w:b/>
          <w:color w:val="0070C0"/>
          <w:szCs w:val="20"/>
        </w:rPr>
        <w:t>Inleiding</w:t>
      </w:r>
    </w:p>
    <w:p w14:paraId="3D92A8AF" w14:textId="0CD1EB96" w:rsidR="004027F2" w:rsidRDefault="004027F2" w:rsidP="0033278E">
      <w:pPr>
        <w:pStyle w:val="Eerstealinea"/>
        <w:jc w:val="both"/>
      </w:pPr>
      <w:r>
        <w:t xml:space="preserve">Na onderwijs over moleculen of atomen blijken leerlingen vaak allerlei macroscopische eigenschappen toe te kennen aan deze deeltjes (zie ook paragraaf </w:t>
      </w:r>
      <w:r w:rsidR="006B3A64">
        <w:t>5.7</w:t>
      </w:r>
      <w:r>
        <w:t>): de moleculen kunnen smelten, uitzetten, van temperatuur veranderen, zacht zijn, gekleurd, levend enzo</w:t>
      </w:r>
      <w:r w:rsidR="0033278E">
        <w:softHyphen/>
      </w:r>
      <w:r>
        <w:t>voort. Hoewel leerlingen de deeltjes m</w:t>
      </w:r>
      <w:r w:rsidRPr="003D1148">
        <w:t>olecu</w:t>
      </w:r>
      <w:r>
        <w:t>len of atomen noemen, zijn het</w:t>
      </w:r>
      <w:r w:rsidR="0033278E">
        <w:t xml:space="preserve"> voor hen</w:t>
      </w:r>
      <w:r>
        <w:t xml:space="preserve"> eigenlijk ‘kleine brokjes’ macroscopische materie</w:t>
      </w:r>
      <w:r w:rsidRPr="003D1148">
        <w:t>, in plaats van deeltjes met een massa en een snelheid waarmee verschijnselen op macroscopisch niveau te verklaren zijn</w:t>
      </w:r>
      <w:r>
        <w:t>. Daar</w:t>
      </w:r>
      <w:r w:rsidR="0033278E">
        <w:softHyphen/>
      </w:r>
      <w:r>
        <w:t>naast wordt de rol van modellen in de natuurwetenschappen tijdens de eerste lessen over moleculen en atomen vaak nog niet goed begrepen. Een deeltjesmodel wordt vaak geïn</w:t>
      </w:r>
      <w:r w:rsidR="0033278E">
        <w:softHyphen/>
      </w:r>
      <w:r>
        <w:t>troduceerd als feitenkennis of als een vereenvoudigde kopie van de werkelijkheid. Uitspraken van leerlingen zijn in deze fase vrijwel nooit te karakteriseren als ‘</w:t>
      </w:r>
      <w:r w:rsidRPr="007F64E7">
        <w:rPr>
          <w:i/>
        </w:rPr>
        <w:t>model-</w:t>
      </w:r>
      <w:proofErr w:type="spellStart"/>
      <w:r w:rsidRPr="007F64E7">
        <w:rPr>
          <w:i/>
        </w:rPr>
        <w:t>based</w:t>
      </w:r>
      <w:proofErr w:type="spellEnd"/>
      <w:r w:rsidRPr="007F64E7">
        <w:rPr>
          <w:i/>
        </w:rPr>
        <w:t xml:space="preserve"> </w:t>
      </w:r>
      <w:proofErr w:type="spellStart"/>
      <w:r w:rsidRPr="007F64E7">
        <w:rPr>
          <w:i/>
        </w:rPr>
        <w:t>reasoning</w:t>
      </w:r>
      <w:proofErr w:type="spellEnd"/>
      <w:r>
        <w:t>’ (Driver et al, 1996) of ‘</w:t>
      </w:r>
      <w:r w:rsidRPr="007F64E7">
        <w:rPr>
          <w:i/>
        </w:rPr>
        <w:t xml:space="preserve">level 3 </w:t>
      </w:r>
      <w:proofErr w:type="spellStart"/>
      <w:r w:rsidRPr="007F64E7">
        <w:rPr>
          <w:i/>
        </w:rPr>
        <w:t>understanding</w:t>
      </w:r>
      <w:proofErr w:type="spellEnd"/>
      <w:r>
        <w:t>’ (Grosslight et al, 1991), waarin een model wordt geconstrueerd om ideeën te ontwikkelen en te testen.</w:t>
      </w:r>
    </w:p>
    <w:p w14:paraId="3E5E1AE4" w14:textId="77777777" w:rsidR="004027F2" w:rsidRPr="0033278E" w:rsidRDefault="004027F2" w:rsidP="0033278E">
      <w:pPr>
        <w:widowControl w:val="0"/>
        <w:tabs>
          <w:tab w:val="left" w:pos="340"/>
        </w:tabs>
        <w:spacing w:before="200"/>
        <w:ind w:firstLine="0"/>
        <w:jc w:val="both"/>
        <w:rPr>
          <w:b/>
          <w:color w:val="0070C0"/>
          <w:szCs w:val="20"/>
        </w:rPr>
      </w:pPr>
      <w:r w:rsidRPr="0033278E">
        <w:rPr>
          <w:b/>
          <w:color w:val="0070C0"/>
          <w:szCs w:val="20"/>
        </w:rPr>
        <w:t>Probleemstellende benadering</w:t>
      </w:r>
    </w:p>
    <w:p w14:paraId="3B3A6416" w14:textId="1436D8B0" w:rsidR="004027F2" w:rsidRPr="002E54BD" w:rsidRDefault="004027F2" w:rsidP="0033278E">
      <w:pPr>
        <w:pStyle w:val="Eerstealinea"/>
        <w:jc w:val="both"/>
      </w:pPr>
      <w:r>
        <w:t>Is het ook mogelijk om bij leerlingen een beter begrip van de bouw van materie te ont</w:t>
      </w:r>
      <w:r w:rsidR="0033278E">
        <w:softHyphen/>
      </w:r>
      <w:r>
        <w:t xml:space="preserve">wikkelen? Is het haalbaar om leerlingen de waarde te laten inzien van een model waarin de deeltjes juist andere eigenschappen hebben dan de macroscopische hoeveelheid stof? Hieronder volgt een beschrijving van onderdelen uit een lessenserie die is ontworpen om deze vragen te beantwoorden. De lessenserie maakt gebruik van de uitgangspunten van de probleemstellende benadering over het omgaan met denkbeelden van leerlingen en over het uitlijnen van het onderwijsleerproces (zie paragraaf </w:t>
      </w:r>
      <w:r w:rsidR="005B59EE">
        <w:t>3.3</w:t>
      </w:r>
      <w:r>
        <w:t>). Centraal staat het aanleren van de relatie tussen macroscopische grootheden (zoals druk en temperatuur) en bijbehorende grootheden in het deeltjesmodel. Terwijl leerlingen bedenken hoe macro</w:t>
      </w:r>
      <w:r w:rsidR="0079402E">
        <w:t>s</w:t>
      </w:r>
      <w:r w:rsidR="0033278E">
        <w:softHyphen/>
      </w:r>
      <w:r>
        <w:t>copische verschijnselen begrepen kunnen worden door het bewegen van deeltjes, ont</w:t>
      </w:r>
      <w:r w:rsidR="0033278E">
        <w:softHyphen/>
      </w:r>
      <w:r>
        <w:t>wikkelen ze tevens meer begrip voor de aard van modellen in de natuurwetenschappen.</w:t>
      </w:r>
    </w:p>
    <w:p w14:paraId="4A1E6FDE" w14:textId="567B864A" w:rsidR="004027F2" w:rsidRDefault="004027F2" w:rsidP="0033278E">
      <w:pPr>
        <w:jc w:val="both"/>
      </w:pPr>
      <w:r w:rsidRPr="00F84776">
        <w:t>Bij een probleemstellende benadering van het onder</w:t>
      </w:r>
      <w:r>
        <w:softHyphen/>
      </w:r>
      <w:r w:rsidRPr="00F84776">
        <w:t>wijsleer</w:t>
      </w:r>
      <w:r>
        <w:softHyphen/>
      </w:r>
      <w:r w:rsidRPr="00F84776">
        <w:t>proces over</w:t>
      </w:r>
      <w:r>
        <w:t xml:space="preserve"> deeltjes</w:t>
      </w:r>
      <w:r w:rsidR="0033278E">
        <w:softHyphen/>
      </w:r>
      <w:r>
        <w:t xml:space="preserve">modellen en deeltjesverklaringen </w:t>
      </w:r>
      <w:r w:rsidRPr="00F84776">
        <w:t>moet</w:t>
      </w:r>
      <w:r>
        <w:t>en leer</w:t>
      </w:r>
      <w:r>
        <w:softHyphen/>
        <w:t xml:space="preserve">lingen niet alleen </w:t>
      </w:r>
      <w:r w:rsidRPr="00BE4A76">
        <w:t xml:space="preserve">een </w:t>
      </w:r>
      <w:r w:rsidRPr="00BE4A76">
        <w:rPr>
          <w:i/>
        </w:rPr>
        <w:t>inhouds</w:t>
      </w:r>
      <w:r>
        <w:rPr>
          <w:i/>
        </w:rPr>
        <w:softHyphen/>
      </w:r>
      <w:r w:rsidRPr="00BE4A76">
        <w:rPr>
          <w:i/>
        </w:rPr>
        <w:t>gerelateerde vooruitblik</w:t>
      </w:r>
      <w:r w:rsidRPr="00BE4A76">
        <w:t xml:space="preserve"> krijgen op wat ze gaan leren en waarom</w:t>
      </w:r>
      <w:r>
        <w:t xml:space="preserve"> (zie paragraaf 3.</w:t>
      </w:r>
      <w:r w:rsidR="00BD296B">
        <w:t>3</w:t>
      </w:r>
      <w:r>
        <w:t xml:space="preserve">), maar moet bij hen ook een </w:t>
      </w:r>
      <w:r w:rsidRPr="00F84776">
        <w:rPr>
          <w:i/>
        </w:rPr>
        <w:t>theoretische oriëntatie</w:t>
      </w:r>
      <w:r>
        <w:t xml:space="preserve"> worden opgeroepen (Vollebregt, 1998; 2008; Volle</w:t>
      </w:r>
      <w:r w:rsidR="0033278E">
        <w:softHyphen/>
      </w:r>
      <w:r>
        <w:t>bregt</w:t>
      </w:r>
      <w:r w:rsidRPr="00E07350">
        <w:rPr>
          <w:sz w:val="16"/>
          <w:szCs w:val="16"/>
        </w:rPr>
        <w:t xml:space="preserve"> </w:t>
      </w:r>
      <w:r>
        <w:t>et</w:t>
      </w:r>
      <w:r w:rsidRPr="00E07350">
        <w:rPr>
          <w:sz w:val="16"/>
          <w:szCs w:val="16"/>
        </w:rPr>
        <w:t xml:space="preserve"> </w:t>
      </w:r>
      <w:r>
        <w:t>al, 1999</w:t>
      </w:r>
      <w:r w:rsidR="00E07350">
        <w:t>b</w:t>
      </w:r>
      <w:r>
        <w:t xml:space="preserve">; </w:t>
      </w:r>
      <w:proofErr w:type="spellStart"/>
      <w:r>
        <w:t>Lijnse</w:t>
      </w:r>
      <w:proofErr w:type="spellEnd"/>
      <w:r>
        <w:t>, 2014</w:t>
      </w:r>
      <w:r w:rsidR="0033278E">
        <w:t>c</w:t>
      </w:r>
      <w:r>
        <w:t>). Het zal namelijk gaan over de ontwikkeling van theore</w:t>
      </w:r>
      <w:r w:rsidR="0033278E">
        <w:softHyphen/>
      </w:r>
      <w:r>
        <w:t>tische kennis, gericht op het in het natuurkundeonderwijs bekende probleem om kennis over de macroscopische eigen</w:t>
      </w:r>
      <w:r>
        <w:softHyphen/>
        <w:t>schappen van materie te kunnen verklaren in termen van een submicroscopisch model, op een voor leerlingen betekenisvolle en begrijpe</w:t>
      </w:r>
      <w:r>
        <w:softHyphen/>
        <w:t>lijke manier. Daarvoor is nodig dat bij leerlingen een theoretische instelling wordt opgeroepen, zodat ze willen meegaan in een proces van het zoeken naar een diepere verklaring van verschijnselen, als doel op zich.</w:t>
      </w:r>
    </w:p>
    <w:p w14:paraId="0CB66341" w14:textId="77777777" w:rsidR="004027F2" w:rsidRDefault="004027F2" w:rsidP="0033278E">
      <w:pPr>
        <w:jc w:val="both"/>
      </w:pPr>
      <w:r>
        <w:t xml:space="preserve">Die theoretische instelling </w:t>
      </w:r>
      <w:r w:rsidR="003470CC">
        <w:t xml:space="preserve">is op te roepen </w:t>
      </w:r>
      <w:r>
        <w:t>door leerlingen te laten reflecteren op de eerdere voortgang in hun natuurkundige kennis, door bij al eerder gevonden wetmatig</w:t>
      </w:r>
      <w:r w:rsidR="003470CC">
        <w:softHyphen/>
      </w:r>
      <w:r>
        <w:t xml:space="preserve">heden de vraag te stellen waarom die zijn zoals ze zijn. Voorafgaand aan de lessenserie </w:t>
      </w:r>
      <w:r>
        <w:lastRenderedPageBreak/>
        <w:t>moeten leerlingen dus al uitgebreid kennisgemaakt hebben met het gedrag van materie op macroscopisch niveau (gaswetten, warmtetransport en faseveranderingen). De leerlingen wordt gevraagd om over het bekende gedrag van gassen vragen te formuleren die nog on</w:t>
      </w:r>
      <w:r w:rsidR="003470CC">
        <w:softHyphen/>
      </w:r>
      <w:r>
        <w:t>beantwoord zijn gebleven (bijvoorbeeld waarom een gas naar alle kanten druk uitoefent, en waarom de druk van een afgesloten gas toeneemt als de temperatuur stijgt). Er wordt niet verwacht dat leerlingen zelf een behoefte hebben aan een verklaring voor dit gedrag, maar wel dat ze begrijpen dat je hiernaar op zoek kunt gaan. Er is gekozen voor een inperking tot het gedrag van gassen, omdat het juist bij een kinetisch gasmodel zinvol is dat de deeltjes andere eigenschappen hebben dan de macroscopische hoeveelheid gas.</w:t>
      </w:r>
    </w:p>
    <w:p w14:paraId="4C0A72A7" w14:textId="77777777" w:rsidR="004027F2" w:rsidRDefault="004027F2" w:rsidP="0033278E">
      <w:pPr>
        <w:jc w:val="both"/>
      </w:pPr>
      <w:r>
        <w:t>Op deze reflectie volgt de introductie van een eenvoudig basismodel: zouden die vragen te beantwoorden zijn als we ons voorstellen dat een gas zich net zo gedraagt als een verzameling kriskras door elkaar bewegende bolletjes? Dit basismodel wordt geïntro</w:t>
      </w:r>
      <w:r w:rsidR="0033278E">
        <w:softHyphen/>
      </w:r>
      <w:r>
        <w:t>duceerd door de leraar en/of het lesmateriaal en wordt nadrukkelijk gebracht als een analogie. Dat betekent dat er niet meteen vanuit wordt gegaan dat een gas uit dergelijke bolletjes bestaat, maar dat het gedrag van gassen misschien goed vergeleken kan worden met het gedrag van deze verzameling bolletjes. De leerlingen onderzoeken dus zelf de bruikbaarheid van dit model en daarmee wordt vanaf het begin het hypothetische karakter van het model benadrukt.</w:t>
      </w:r>
    </w:p>
    <w:p w14:paraId="47DD59CB" w14:textId="77777777" w:rsidR="004027F2" w:rsidRPr="00516D9B" w:rsidRDefault="004027F2" w:rsidP="0033278E">
      <w:pPr>
        <w:jc w:val="both"/>
      </w:pPr>
      <w:r w:rsidRPr="00516D9B">
        <w:t>Als brug naar de introductie van een deeltjesmodel kan eventueel nog verwezen wor</w:t>
      </w:r>
      <w:r w:rsidR="0033278E">
        <w:softHyphen/>
      </w:r>
      <w:r w:rsidRPr="00516D9B">
        <w:t>den naar het functioneren van een macroscopisch systeem (organisme, elektrisch appa</w:t>
      </w:r>
      <w:r w:rsidR="0033278E">
        <w:softHyphen/>
      </w:r>
      <w:r w:rsidRPr="00516D9B">
        <w:t>raat), dat vaak verklaard kan worden in termen van het functioneren van samenstel</w:t>
      </w:r>
      <w:r w:rsidRPr="00516D9B">
        <w:softHyphen/>
        <w:t>lende onderdelen (organen, weerstanden en condensatoren) – waarbij die onderdelen wezenlijk anders zijn en zich anders gedragen dan het systeem als geheel. Dit laatste is te zien als een voorbereiding op het denken over de aard van de bolletjes anders dan in termen van ‘kleine brokjes’ macroscopische materie.</w:t>
      </w:r>
    </w:p>
    <w:p w14:paraId="11CA9485" w14:textId="77777777" w:rsidR="004027F2" w:rsidRPr="00BF784F" w:rsidRDefault="004027F2" w:rsidP="00BF784F">
      <w:pPr>
        <w:widowControl w:val="0"/>
        <w:tabs>
          <w:tab w:val="left" w:pos="340"/>
        </w:tabs>
        <w:spacing w:before="200"/>
        <w:ind w:firstLine="0"/>
        <w:jc w:val="both"/>
        <w:rPr>
          <w:b/>
          <w:color w:val="0070C0"/>
          <w:szCs w:val="20"/>
        </w:rPr>
      </w:pPr>
      <w:r w:rsidRPr="00BF784F">
        <w:rPr>
          <w:b/>
          <w:color w:val="0070C0"/>
          <w:szCs w:val="20"/>
        </w:rPr>
        <w:t>Verklaringsschema</w:t>
      </w:r>
    </w:p>
    <w:p w14:paraId="23B068A4" w14:textId="1CE22587" w:rsidR="004027F2" w:rsidRDefault="004027F2" w:rsidP="00BF784F">
      <w:pPr>
        <w:pStyle w:val="Eerstealinea"/>
        <w:jc w:val="both"/>
      </w:pPr>
      <w:r>
        <w:t>De leerlingen passen het model eerst toe op enkele verschijnselen die eenvoudig met het model verklaard kunnen worden. Hierbij worden voor de hand liggende koppelingen gemaakt tussen macroscopische grootheden (druk van een gas, hoeveelheid gas, volume van het gas) en bijbehorende grootheden in het model. Ook worden leerlingen gestimu</w:t>
      </w:r>
      <w:r w:rsidR="00BF784F">
        <w:softHyphen/>
      </w:r>
      <w:r>
        <w:t xml:space="preserve">leerd om te reflecteren op de vorm van hun eigen verklaringen. De in figuur </w:t>
      </w:r>
      <w:r w:rsidR="00BF784F">
        <w:t>1</w:t>
      </w:r>
      <w:r>
        <w:t>weerge</w:t>
      </w:r>
      <w:r w:rsidR="00BF784F">
        <w:softHyphen/>
      </w:r>
      <w:r>
        <w:t>geven algemene structuur van een deeltjesverklaring is bruikbaar om leerlingen te leren waaruit een deeltjesverklaring bestaat. Dit schema laat zien:</w:t>
      </w:r>
    </w:p>
    <w:p w14:paraId="41AB2981" w14:textId="77777777" w:rsidR="004027F2" w:rsidRPr="00BF784F" w:rsidRDefault="004027F2" w:rsidP="00BF784F">
      <w:pPr>
        <w:pStyle w:val="Lijstalinea"/>
        <w:widowControl w:val="0"/>
        <w:numPr>
          <w:ilvl w:val="0"/>
          <w:numId w:val="19"/>
        </w:numPr>
        <w:tabs>
          <w:tab w:val="left" w:pos="340"/>
        </w:tabs>
        <w:ind w:left="340" w:hanging="340"/>
        <w:jc w:val="both"/>
        <w:rPr>
          <w:rFonts w:ascii="Times New Roman" w:hAnsi="Times New Roman" w:cs="Times New Roman"/>
          <w:sz w:val="20"/>
          <w:szCs w:val="20"/>
        </w:rPr>
      </w:pPr>
      <w:r w:rsidRPr="00BF784F">
        <w:rPr>
          <w:rFonts w:ascii="Times New Roman" w:hAnsi="Times New Roman" w:cs="Times New Roman"/>
          <w:sz w:val="20"/>
          <w:szCs w:val="20"/>
        </w:rPr>
        <w:t>hoe een macroscopisch object verbonden is met een verzameling (onveran</w:t>
      </w:r>
      <w:r w:rsidRPr="00BF784F">
        <w:rPr>
          <w:rFonts w:ascii="Times New Roman" w:hAnsi="Times New Roman" w:cs="Times New Roman"/>
          <w:sz w:val="20"/>
          <w:szCs w:val="20"/>
        </w:rPr>
        <w:softHyphen/>
        <w:t xml:space="preserve">derlijke) deeltjes, </w:t>
      </w:r>
    </w:p>
    <w:p w14:paraId="5E64101B" w14:textId="77777777" w:rsidR="004027F2" w:rsidRPr="00BF784F" w:rsidRDefault="004027F2" w:rsidP="00BF784F">
      <w:pPr>
        <w:pStyle w:val="Lijstalinea"/>
        <w:widowControl w:val="0"/>
        <w:numPr>
          <w:ilvl w:val="0"/>
          <w:numId w:val="19"/>
        </w:numPr>
        <w:tabs>
          <w:tab w:val="left" w:pos="340"/>
        </w:tabs>
        <w:ind w:left="340" w:hanging="340"/>
        <w:jc w:val="both"/>
        <w:rPr>
          <w:rFonts w:ascii="Times New Roman" w:hAnsi="Times New Roman" w:cs="Times New Roman"/>
          <w:sz w:val="20"/>
          <w:szCs w:val="20"/>
        </w:rPr>
      </w:pPr>
      <w:r w:rsidRPr="00BF784F">
        <w:rPr>
          <w:rFonts w:ascii="Times New Roman" w:hAnsi="Times New Roman" w:cs="Times New Roman"/>
          <w:sz w:val="20"/>
          <w:szCs w:val="20"/>
        </w:rPr>
        <w:t>dat een verandering van dit object alleen veroorzaakt wordt door een verandering in positie en snelheid van deze deeltjes als gevolg van hun onderlinge interacties (on</w:t>
      </w:r>
      <w:r w:rsidR="00BF784F">
        <w:rPr>
          <w:rFonts w:ascii="Times New Roman" w:hAnsi="Times New Roman" w:cs="Times New Roman"/>
          <w:sz w:val="20"/>
          <w:szCs w:val="20"/>
        </w:rPr>
        <w:softHyphen/>
      </w:r>
      <w:r w:rsidRPr="00BF784F">
        <w:rPr>
          <w:rFonts w:ascii="Times New Roman" w:hAnsi="Times New Roman" w:cs="Times New Roman"/>
          <w:sz w:val="20"/>
          <w:szCs w:val="20"/>
        </w:rPr>
        <w:t>derlinge krachten en elastische botsingen),</w:t>
      </w:r>
    </w:p>
    <w:p w14:paraId="3FCAB845" w14:textId="77777777" w:rsidR="004027F2" w:rsidRPr="00BF784F" w:rsidRDefault="004027F2" w:rsidP="00BF784F">
      <w:pPr>
        <w:pStyle w:val="Lijstalinea"/>
        <w:widowControl w:val="0"/>
        <w:numPr>
          <w:ilvl w:val="0"/>
          <w:numId w:val="19"/>
        </w:numPr>
        <w:tabs>
          <w:tab w:val="left" w:pos="340"/>
        </w:tabs>
        <w:ind w:left="340" w:hanging="340"/>
        <w:jc w:val="both"/>
        <w:rPr>
          <w:rFonts w:ascii="Times New Roman" w:hAnsi="Times New Roman" w:cs="Times New Roman"/>
          <w:sz w:val="20"/>
          <w:szCs w:val="20"/>
        </w:rPr>
      </w:pPr>
      <w:r w:rsidRPr="00BF784F">
        <w:rPr>
          <w:rFonts w:ascii="Times New Roman" w:hAnsi="Times New Roman" w:cs="Times New Roman"/>
          <w:sz w:val="20"/>
          <w:szCs w:val="20"/>
        </w:rPr>
        <w:t>dat er twee soorten hypothesen zijn bij het gebruik van een deeltjesmodel: hypo</w:t>
      </w:r>
      <w:r w:rsidR="00BF784F">
        <w:rPr>
          <w:rFonts w:ascii="Times New Roman" w:hAnsi="Times New Roman" w:cs="Times New Roman"/>
          <w:sz w:val="20"/>
          <w:szCs w:val="20"/>
        </w:rPr>
        <w:softHyphen/>
      </w:r>
      <w:r w:rsidRPr="00BF784F">
        <w:rPr>
          <w:rFonts w:ascii="Times New Roman" w:hAnsi="Times New Roman" w:cs="Times New Roman"/>
          <w:sz w:val="20"/>
          <w:szCs w:val="20"/>
        </w:rPr>
        <w:t xml:space="preserve">thesen over het gedrag van de deeltjes, en hypothesen over de relatie tussen model en het macroscopische object. </w:t>
      </w:r>
    </w:p>
    <w:p w14:paraId="5F0C0E73" w14:textId="77777777" w:rsidR="004027F2" w:rsidRDefault="004027F2" w:rsidP="003470CC">
      <w:pPr>
        <w:pStyle w:val="Eerstealinea"/>
        <w:jc w:val="both"/>
      </w:pPr>
      <w:r>
        <w:t>Het schema is daardoor bruikbaar als middel om leerlingen iets te leren over het hypo</w:t>
      </w:r>
      <w:r w:rsidR="003470CC">
        <w:softHyphen/>
      </w:r>
      <w:r>
        <w:t xml:space="preserve">thetisch karakter van deeltjesmodellen. En bovendien maakt het schema duidelijk dat, als leerlingen eenmaal door hebben dat de deeltjes in dit model onveranderlijk zijn en alleen </w:t>
      </w:r>
      <w:r>
        <w:lastRenderedPageBreak/>
        <w:t>van positie en snelheid veranderen, de deeltjes iets anders moeten zijn dan ‘kleine brok</w:t>
      </w:r>
      <w:r w:rsidR="003470CC">
        <w:softHyphen/>
      </w:r>
      <w:r>
        <w:t>jes’ macroscopische materie. Echter, deze onveranderlijkheid is niet vanaf het begin van</w:t>
      </w:r>
      <w:r w:rsidR="00774B82">
        <w:softHyphen/>
      </w:r>
      <w:r>
        <w:t>zelfsprekend. De relatie tussen de temperatuur van een hoeveelheid gas en de gemiddelde snelheid (of kinetische energie) van de deeltjes kan hier</w:t>
      </w:r>
      <w:r w:rsidR="003470CC">
        <w:t>in</w:t>
      </w:r>
      <w:r>
        <w:t xml:space="preserve"> een belangrijke rol spelen (zie hieronder). In het schema staat de term ‘onveranderlijke’ dan ook tussen haakjes. Deze eigenschap wordt pas in de loop van de lessenserie expliciet aan de orde gesteld.</w:t>
      </w:r>
    </w:p>
    <w:p w14:paraId="6C933461" w14:textId="77777777" w:rsidR="004027F2" w:rsidRDefault="004027F2" w:rsidP="004027F2">
      <w:pPr>
        <w:widowControl w:val="0"/>
        <w:tabs>
          <w:tab w:val="left" w:pos="340"/>
        </w:tabs>
        <w:rPr>
          <w:sz w:val="18"/>
          <w:szCs w:val="18"/>
        </w:rPr>
      </w:pPr>
    </w:p>
    <w:tbl>
      <w:tblPr>
        <w:tblStyle w:val="Tabelraster"/>
        <w:tblW w:w="720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57" w:type="dxa"/>
          <w:left w:w="57" w:type="dxa"/>
          <w:bottom w:w="57" w:type="dxa"/>
          <w:right w:w="57" w:type="dxa"/>
        </w:tblCellMar>
        <w:tblLook w:val="04A0" w:firstRow="1" w:lastRow="0" w:firstColumn="1" w:lastColumn="0" w:noHBand="0" w:noVBand="1"/>
      </w:tblPr>
      <w:tblGrid>
        <w:gridCol w:w="7201"/>
      </w:tblGrid>
      <w:tr w:rsidR="004027F2" w:rsidRPr="003470CC" w14:paraId="6008CE46" w14:textId="77777777" w:rsidTr="003470CC">
        <w:tc>
          <w:tcPr>
            <w:tcW w:w="6576" w:type="dxa"/>
            <w:shd w:val="clear" w:color="auto" w:fill="D9D9D9" w:themeFill="background1" w:themeFillShade="D9"/>
          </w:tcPr>
          <w:p w14:paraId="664D6EF0" w14:textId="77777777" w:rsidR="004027F2" w:rsidRPr="003470CC" w:rsidRDefault="004027F2" w:rsidP="004027F2">
            <w:pPr>
              <w:widowControl w:val="0"/>
              <w:tabs>
                <w:tab w:val="left" w:pos="340"/>
              </w:tabs>
              <w:rPr>
                <w:sz w:val="18"/>
                <w:szCs w:val="18"/>
              </w:rPr>
            </w:pPr>
            <w:r w:rsidRPr="003470CC">
              <w:rPr>
                <w:noProof/>
                <w:sz w:val="18"/>
                <w:szCs w:val="18"/>
                <w:lang w:eastAsia="nl-NL"/>
              </w:rPr>
              <mc:AlternateContent>
                <mc:Choice Requires="wpg">
                  <w:drawing>
                    <wp:anchor distT="0" distB="0" distL="114300" distR="114300" simplePos="0" relativeHeight="251695104" behindDoc="0" locked="0" layoutInCell="1" allowOverlap="1" wp14:anchorId="7E0FBFFC" wp14:editId="3D45246D">
                      <wp:simplePos x="0" y="0"/>
                      <wp:positionH relativeFrom="column">
                        <wp:posOffset>366395</wp:posOffset>
                      </wp:positionH>
                      <wp:positionV relativeFrom="paragraph">
                        <wp:posOffset>68580</wp:posOffset>
                      </wp:positionV>
                      <wp:extent cx="1605915" cy="664845"/>
                      <wp:effectExtent l="57150" t="57150" r="70485" b="78105"/>
                      <wp:wrapNone/>
                      <wp:docPr id="651" name="Groep 651"/>
                      <wp:cNvGraphicFramePr/>
                      <a:graphic xmlns:a="http://schemas.openxmlformats.org/drawingml/2006/main">
                        <a:graphicData uri="http://schemas.microsoft.com/office/word/2010/wordprocessingGroup">
                          <wpg:wgp>
                            <wpg:cNvGrpSpPr/>
                            <wpg:grpSpPr>
                              <a:xfrm>
                                <a:off x="0" y="0"/>
                                <a:ext cx="1605915" cy="664845"/>
                                <a:chOff x="166906" y="0"/>
                                <a:chExt cx="1618001" cy="668601"/>
                              </a:xfrm>
                            </wpg:grpSpPr>
                            <wps:wsp>
                              <wps:cNvPr id="652" name="Rechte verbindingslijn met pijl 652"/>
                              <wps:cNvCnPr/>
                              <wps:spPr>
                                <a:xfrm>
                                  <a:off x="1103323" y="0"/>
                                  <a:ext cx="435251" cy="0"/>
                                </a:xfrm>
                                <a:prstGeom prst="straightConnector1">
                                  <a:avLst/>
                                </a:prstGeom>
                                <a:ln w="12700">
                                  <a:solidFill>
                                    <a:schemeClr val="tx1"/>
                                  </a:solidFill>
                                  <a:headEnd type="none" w="med" len="med"/>
                                  <a:tailEnd type="triangle" w="sm" len="sm"/>
                                </a:ln>
                              </wps:spPr>
                              <wps:style>
                                <a:lnRef idx="1">
                                  <a:schemeClr val="accent1"/>
                                </a:lnRef>
                                <a:fillRef idx="0">
                                  <a:schemeClr val="accent1"/>
                                </a:fillRef>
                                <a:effectRef idx="0">
                                  <a:schemeClr val="accent1"/>
                                </a:effectRef>
                                <a:fontRef idx="minor">
                                  <a:schemeClr val="tx1"/>
                                </a:fontRef>
                              </wps:style>
                              <wps:bodyPr/>
                            </wps:wsp>
                            <wps:wsp>
                              <wps:cNvPr id="653" name="Rechte verbindingslijn met pijl 653"/>
                              <wps:cNvCnPr/>
                              <wps:spPr>
                                <a:xfrm flipH="1">
                                  <a:off x="1084042" y="668601"/>
                                  <a:ext cx="435251" cy="0"/>
                                </a:xfrm>
                                <a:prstGeom prst="straightConnector1">
                                  <a:avLst/>
                                </a:prstGeom>
                                <a:ln w="12700">
                                  <a:solidFill>
                                    <a:schemeClr val="tx1"/>
                                  </a:solidFill>
                                  <a:headEnd type="none" w="med" len="med"/>
                                  <a:tailEnd type="triangle" w="sm" len="sm"/>
                                </a:ln>
                              </wps:spPr>
                              <wps:style>
                                <a:lnRef idx="1">
                                  <a:schemeClr val="accent1"/>
                                </a:lnRef>
                                <a:fillRef idx="0">
                                  <a:schemeClr val="accent1"/>
                                </a:fillRef>
                                <a:effectRef idx="0">
                                  <a:schemeClr val="accent1"/>
                                </a:effectRef>
                                <a:fontRef idx="minor">
                                  <a:schemeClr val="tx1"/>
                                </a:fontRef>
                              </wps:style>
                              <wps:bodyPr/>
                            </wps:wsp>
                            <wps:wsp>
                              <wps:cNvPr id="654" name="Rechte verbindingslijn met pijl 654"/>
                              <wps:cNvCnPr/>
                              <wps:spPr>
                                <a:xfrm rot="5400000">
                                  <a:off x="1550754" y="329338"/>
                                  <a:ext cx="468306" cy="0"/>
                                </a:xfrm>
                                <a:prstGeom prst="straightConnector1">
                                  <a:avLst/>
                                </a:prstGeom>
                                <a:ln w="12700">
                                  <a:solidFill>
                                    <a:schemeClr val="tx1"/>
                                  </a:solidFill>
                                  <a:headEnd type="none" w="med" len="med"/>
                                  <a:tailEnd type="triangle" w="sm" len="sm"/>
                                </a:ln>
                              </wps:spPr>
                              <wps:style>
                                <a:lnRef idx="1">
                                  <a:schemeClr val="accent1"/>
                                </a:lnRef>
                                <a:fillRef idx="0">
                                  <a:schemeClr val="accent1"/>
                                </a:fillRef>
                                <a:effectRef idx="0">
                                  <a:schemeClr val="accent1"/>
                                </a:effectRef>
                                <a:fontRef idx="minor">
                                  <a:schemeClr val="tx1"/>
                                </a:fontRef>
                              </wps:style>
                              <wps:bodyPr/>
                            </wps:wsp>
                            <wps:wsp>
                              <wps:cNvPr id="655" name="Rechte verbindingslijn met pijl 655"/>
                              <wps:cNvCnPr/>
                              <wps:spPr>
                                <a:xfrm rot="5400000">
                                  <a:off x="-67247" y="329338"/>
                                  <a:ext cx="468306" cy="0"/>
                                </a:xfrm>
                                <a:prstGeom prst="straightConnector1">
                                  <a:avLst/>
                                </a:prstGeom>
                                <a:ln w="12700">
                                  <a:solidFill>
                                    <a:schemeClr val="tx1"/>
                                  </a:solidFill>
                                  <a:headEnd type="none" w="med" len="med"/>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B0D0740" id="Groep 651" o:spid="_x0000_s1026" style="position:absolute;margin-left:28.85pt;margin-top:5.4pt;width:126.45pt;height:52.35pt;z-index:251695104;mso-width-relative:margin;mso-height-relative:margin" coordorigin="1669" coordsize="16180,6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">
                      <v:shapetype id="_x0000_t32" coordsize="21600,21600" o:spt="32" o:oned="t" path="m,l21600,21600e" filled="f">
                        <v:path arrowok="t" fillok="f" o:connecttype="none"/>
                        <o:lock v:ext="edit" shapetype="t"/>
                      </v:shapetype>
                      <v:shape id="Rechte verbindingslijn met pijl 652" o:spid="_x0000_s1027" type="#_x0000_t32" style="position:absolute;left:11033;width:43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" strokecolor="black [3213]" strokeweight="1pt">
                        <v:stroke endarrow="block" endarrowwidth="narrow" endarrowlength="short"/>
                      </v:shape>
                      <v:shape id="Rechte verbindingslijn met pijl 653" o:spid="_x0000_s1028" type="#_x0000_t32" style="position:absolute;left:10840;top:6686;width:435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" strokecolor="black [3213]" strokeweight="1pt">
                        <v:stroke endarrow="block" endarrowwidth="narrow" endarrowlength="short"/>
                      </v:shape>
                      <v:shape id="Rechte verbindingslijn met pijl 654" o:spid="_x0000_s1029" type="#_x0000_t32" style="position:absolute;left:15507;top:3293;width:4683;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" strokecolor="black [3213]" strokeweight="1pt">
                        <v:stroke endarrow="block" endarrowwidth="narrow" endarrowlength="short"/>
                      </v:shape>
                      <v:shape id="Rechte verbindingslijn met pijl 655" o:spid="_x0000_s1030" type="#_x0000_t32" style="position:absolute;left:-673;top:3293;width:4683;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" strokecolor="black [3213]" strokeweight="1pt">
                        <v:stroke endarrow="block" endarrowwidth="narrow" endarrowlength="short"/>
                      </v:shape>
                    </v:group>
                  </w:pict>
                </mc:Fallback>
              </mc:AlternateContent>
            </w:r>
            <w:r w:rsidRPr="003470CC">
              <w:rPr>
                <w:sz w:val="18"/>
                <w:szCs w:val="18"/>
              </w:rPr>
              <w:t>MACROSITUATIE 1</w:t>
            </w:r>
            <w:r w:rsidRPr="003470CC">
              <w:rPr>
                <w:sz w:val="18"/>
                <w:szCs w:val="18"/>
              </w:rPr>
              <w:tab/>
            </w:r>
            <w:r w:rsidRPr="003470CC">
              <w:rPr>
                <w:sz w:val="18"/>
                <w:szCs w:val="18"/>
              </w:rPr>
              <w:tab/>
              <w:t>microsituatie 1</w:t>
            </w:r>
          </w:p>
          <w:p w14:paraId="43A5D736" w14:textId="77777777" w:rsidR="004027F2" w:rsidRPr="003470CC" w:rsidRDefault="004027F2" w:rsidP="004027F2">
            <w:pPr>
              <w:widowControl w:val="0"/>
              <w:tabs>
                <w:tab w:val="left" w:pos="340"/>
              </w:tabs>
              <w:rPr>
                <w:sz w:val="18"/>
                <w:szCs w:val="18"/>
              </w:rPr>
            </w:pPr>
          </w:p>
          <w:p w14:paraId="4C3E0D48" w14:textId="77777777" w:rsidR="004027F2" w:rsidRPr="003470CC" w:rsidRDefault="008208E6" w:rsidP="004027F2">
            <w:pPr>
              <w:widowControl w:val="0"/>
              <w:tabs>
                <w:tab w:val="left" w:pos="340"/>
              </w:tabs>
              <w:rPr>
                <w:sz w:val="18"/>
                <w:szCs w:val="18"/>
              </w:rPr>
            </w:pPr>
            <w:r>
              <w:rPr>
                <w:sz w:val="18"/>
                <w:szCs w:val="18"/>
              </w:rPr>
              <w:tab/>
              <w:t>VERANDERING VAN</w:t>
            </w:r>
            <w:r>
              <w:rPr>
                <w:sz w:val="18"/>
                <w:szCs w:val="18"/>
              </w:rPr>
              <w:tab/>
              <w:t xml:space="preserve">          </w:t>
            </w:r>
            <w:r w:rsidR="004027F2" w:rsidRPr="003470CC">
              <w:rPr>
                <w:sz w:val="18"/>
                <w:szCs w:val="18"/>
              </w:rPr>
              <w:t>veranderingen in positie en/of snelheid</w:t>
            </w:r>
          </w:p>
          <w:p w14:paraId="039054C2" w14:textId="77777777" w:rsidR="004027F2" w:rsidRPr="003470CC" w:rsidRDefault="004027F2" w:rsidP="004027F2">
            <w:pPr>
              <w:widowControl w:val="0"/>
              <w:tabs>
                <w:tab w:val="left" w:pos="340"/>
              </w:tabs>
              <w:rPr>
                <w:sz w:val="18"/>
                <w:szCs w:val="18"/>
              </w:rPr>
            </w:pPr>
            <w:r w:rsidRPr="003470CC">
              <w:rPr>
                <w:sz w:val="18"/>
                <w:szCs w:val="18"/>
              </w:rPr>
              <w:tab/>
              <w:t>MACROVARIABELEN</w:t>
            </w:r>
            <w:r w:rsidR="008208E6">
              <w:rPr>
                <w:sz w:val="18"/>
                <w:szCs w:val="18"/>
              </w:rPr>
              <w:tab/>
              <w:t xml:space="preserve">          </w:t>
            </w:r>
            <w:r w:rsidRPr="003470CC">
              <w:rPr>
                <w:sz w:val="18"/>
                <w:szCs w:val="18"/>
              </w:rPr>
              <w:t>van (onveranderlijke) deeltjes</w:t>
            </w:r>
          </w:p>
          <w:p w14:paraId="53104289" w14:textId="77777777" w:rsidR="004027F2" w:rsidRPr="003470CC" w:rsidRDefault="004027F2" w:rsidP="004027F2">
            <w:pPr>
              <w:widowControl w:val="0"/>
              <w:tabs>
                <w:tab w:val="left" w:pos="340"/>
              </w:tabs>
              <w:rPr>
                <w:sz w:val="18"/>
                <w:szCs w:val="18"/>
              </w:rPr>
            </w:pPr>
          </w:p>
          <w:p w14:paraId="31D5541E" w14:textId="77777777" w:rsidR="004027F2" w:rsidRPr="003470CC" w:rsidRDefault="004027F2" w:rsidP="004027F2">
            <w:pPr>
              <w:widowControl w:val="0"/>
              <w:tabs>
                <w:tab w:val="left" w:pos="340"/>
              </w:tabs>
              <w:rPr>
                <w:sz w:val="18"/>
                <w:szCs w:val="18"/>
              </w:rPr>
            </w:pPr>
            <w:r w:rsidRPr="003470CC">
              <w:rPr>
                <w:sz w:val="18"/>
                <w:szCs w:val="18"/>
              </w:rPr>
              <w:t>MACROSITUATIE 2</w:t>
            </w:r>
            <w:r w:rsidRPr="003470CC">
              <w:rPr>
                <w:sz w:val="18"/>
                <w:szCs w:val="18"/>
              </w:rPr>
              <w:tab/>
            </w:r>
            <w:r w:rsidRPr="003470CC">
              <w:rPr>
                <w:sz w:val="18"/>
                <w:szCs w:val="18"/>
              </w:rPr>
              <w:tab/>
              <w:t>microsituatie 2</w:t>
            </w:r>
          </w:p>
        </w:tc>
      </w:tr>
    </w:tbl>
    <w:p w14:paraId="4CDE494B" w14:textId="2A1EB384" w:rsidR="004027F2" w:rsidRPr="003470CC" w:rsidRDefault="004027F2" w:rsidP="008208E6">
      <w:pPr>
        <w:widowControl w:val="0"/>
        <w:tabs>
          <w:tab w:val="left" w:pos="340"/>
        </w:tabs>
        <w:spacing w:before="120" w:after="200"/>
        <w:ind w:left="340" w:hanging="340"/>
        <w:rPr>
          <w:sz w:val="18"/>
          <w:szCs w:val="18"/>
        </w:rPr>
      </w:pPr>
      <w:r w:rsidRPr="003470CC">
        <w:rPr>
          <w:sz w:val="18"/>
          <w:szCs w:val="18"/>
        </w:rPr>
        <w:t>Figuur 1– Algemene structuur van een deeltjesverklaring.</w:t>
      </w:r>
    </w:p>
    <w:p w14:paraId="06AE9160" w14:textId="77777777" w:rsidR="004027F2" w:rsidRPr="008208E6" w:rsidRDefault="004027F2" w:rsidP="004027F2">
      <w:pPr>
        <w:widowControl w:val="0"/>
        <w:tabs>
          <w:tab w:val="left" w:pos="340"/>
        </w:tabs>
        <w:ind w:left="340" w:hanging="340"/>
        <w:jc w:val="both"/>
        <w:rPr>
          <w:b/>
          <w:color w:val="0070C0"/>
          <w:szCs w:val="20"/>
        </w:rPr>
      </w:pPr>
      <w:r w:rsidRPr="008208E6">
        <w:rPr>
          <w:b/>
          <w:color w:val="0070C0"/>
          <w:szCs w:val="20"/>
        </w:rPr>
        <w:t>Ontwikkeling van een deeltjesmodel</w:t>
      </w:r>
    </w:p>
    <w:p w14:paraId="720BBC28" w14:textId="77777777" w:rsidR="004027F2" w:rsidRDefault="004027F2" w:rsidP="008208E6">
      <w:pPr>
        <w:pStyle w:val="Eerstealinea"/>
        <w:jc w:val="both"/>
      </w:pPr>
      <w:r w:rsidRPr="00A17E17">
        <w:t xml:space="preserve">Wanneer we willen bereiken dat leerlingen </w:t>
      </w:r>
      <w:r>
        <w:t>het basismodel</w:t>
      </w:r>
      <w:r w:rsidRPr="00A17E17">
        <w:t xml:space="preserve"> verder uitbouwen, dan moeten motieven worden opgeroepen voor het stellen van verdere hypothesen. Op basis van de literatuur mag verwacht worden dat met name</w:t>
      </w:r>
      <w:r>
        <w:t xml:space="preserve"> de volgende</w:t>
      </w:r>
      <w:r w:rsidRPr="00A17E17">
        <w:t xml:space="preserve"> hypothesen</w:t>
      </w:r>
      <w:r>
        <w:t xml:space="preserve"> voor leerlingen problematisch kunnen zijn: </w:t>
      </w:r>
      <w:r w:rsidRPr="00A17E17">
        <w:t>het onveranderlijk zijn van deeltjes, het voortdurend bewegen van deeltjes (ook van de deeltjes van vaste stoffen) en het bestaan van lege ruimte tussen de deeltjes</w:t>
      </w:r>
      <w:r>
        <w:t xml:space="preserve">. </w:t>
      </w:r>
    </w:p>
    <w:p w14:paraId="473E31C8" w14:textId="77777777" w:rsidR="004027F2" w:rsidRDefault="004027F2" w:rsidP="008208E6">
      <w:pPr>
        <w:jc w:val="both"/>
      </w:pPr>
      <w:r w:rsidRPr="00A17E17">
        <w:t xml:space="preserve">Een goede reden om aan te nemen dat er lege ruimte tussen de deeltjes is en dat de deeltjes elastisch botsen, </w:t>
      </w:r>
      <w:r>
        <w:t xml:space="preserve">komt voort uit </w:t>
      </w:r>
      <w:r w:rsidRPr="00A17E17">
        <w:t>de hypothese dat de deeltjes voortdurend bewe</w:t>
      </w:r>
      <w:r w:rsidR="008208E6">
        <w:softHyphen/>
      </w:r>
      <w:r w:rsidRPr="00A17E17">
        <w:t>gen.</w:t>
      </w:r>
      <w:r>
        <w:t xml:space="preserve"> Want dat </w:t>
      </w:r>
      <w:r w:rsidRPr="00A17E17">
        <w:t>laatste is alleen mogelijk</w:t>
      </w:r>
      <w:r>
        <w:t xml:space="preserve"> als</w:t>
      </w:r>
      <w:r w:rsidRPr="00A17E17">
        <w:t xml:space="preserve"> er netto geen beweging verloren gaat door bij</w:t>
      </w:r>
      <w:r>
        <w:softHyphen/>
      </w:r>
      <w:r w:rsidRPr="00A17E17">
        <w:t xml:space="preserve">voorbeeld wrijving met een substraat waar de deeltjes doorheen zouden moeten bewegen, of door onderlinge botsingen. </w:t>
      </w:r>
      <w:r>
        <w:t>Omdat</w:t>
      </w:r>
      <w:r w:rsidRPr="00A17E17">
        <w:t xml:space="preserve"> lege ruimte en volkomen elastische botsingen in de macroscopische wereld geen alledaagse </w:t>
      </w:r>
      <w:r>
        <w:t>verschijnselen</w:t>
      </w:r>
      <w:r w:rsidRPr="00A17E17">
        <w:t xml:space="preserve"> zijn, kan de stap naar dergelijke aan</w:t>
      </w:r>
      <w:r>
        <w:softHyphen/>
      </w:r>
      <w:r w:rsidRPr="00A17E17">
        <w:t xml:space="preserve">namen voor leerlingen pas echt </w:t>
      </w:r>
      <w:r>
        <w:t>aannemelijk</w:t>
      </w:r>
      <w:r w:rsidRPr="00A17E17">
        <w:t xml:space="preserve"> worden wanneer de deeltjes </w:t>
      </w:r>
      <w:r>
        <w:t>al</w:t>
      </w:r>
      <w:r w:rsidRPr="00A17E17">
        <w:t xml:space="preserve"> wezenlijk verschillen van macrodeeltjes. Ofwel, de twee onderscheidende aspecten van </w:t>
      </w:r>
      <w:r>
        <w:t>onverander</w:t>
      </w:r>
      <w:r w:rsidR="008208E6">
        <w:softHyphen/>
      </w:r>
      <w:r>
        <w:t>lijkheid</w:t>
      </w:r>
      <w:r w:rsidRPr="00A17E17">
        <w:t xml:space="preserve"> en voortdurende beweging (in hun samenhang) moeten vo</w:t>
      </w:r>
      <w:r>
        <w:t>or hen al zinvol zijn geworden.</w:t>
      </w:r>
    </w:p>
    <w:p w14:paraId="3808AB2F" w14:textId="77777777" w:rsidR="004027F2" w:rsidRPr="008208E6" w:rsidRDefault="004027F2" w:rsidP="008208E6">
      <w:pPr>
        <w:widowControl w:val="0"/>
        <w:tabs>
          <w:tab w:val="left" w:pos="340"/>
        </w:tabs>
        <w:spacing w:before="200"/>
        <w:ind w:left="340" w:hanging="340"/>
        <w:jc w:val="both"/>
        <w:rPr>
          <w:b/>
          <w:color w:val="0070C0"/>
          <w:szCs w:val="20"/>
        </w:rPr>
      </w:pPr>
      <w:r w:rsidRPr="008208E6">
        <w:rPr>
          <w:b/>
          <w:color w:val="0070C0"/>
          <w:szCs w:val="20"/>
        </w:rPr>
        <w:t>Deeltjesmodel en temperatuur</w:t>
      </w:r>
    </w:p>
    <w:p w14:paraId="3F9C08A2" w14:textId="77777777" w:rsidR="004027F2" w:rsidRDefault="004027F2" w:rsidP="008208E6">
      <w:pPr>
        <w:pStyle w:val="Eerstealinea"/>
        <w:jc w:val="both"/>
      </w:pPr>
      <w:r w:rsidRPr="00A17E17">
        <w:t>Zowel bij de ontwikke</w:t>
      </w:r>
      <w:r>
        <w:softHyphen/>
      </w:r>
      <w:r w:rsidRPr="00A17E17">
        <w:t xml:space="preserve">ling van het basismodel van bewegende deeltjes tot een model waarbij ook de </w:t>
      </w:r>
      <w:r>
        <w:t>onveranderlijkheid</w:t>
      </w:r>
      <w:r w:rsidRPr="00A17E17">
        <w:t xml:space="preserve"> van de deeltjes een </w:t>
      </w:r>
      <w:r>
        <w:t>aannemelijk</w:t>
      </w:r>
      <w:r w:rsidRPr="00A17E17">
        <w:t xml:space="preserve"> aspect is, als ter voor</w:t>
      </w:r>
      <w:r w:rsidR="008208E6">
        <w:softHyphen/>
      </w:r>
      <w:r w:rsidRPr="00A17E17">
        <w:t>bereiding op de aanname dat ook de deeltjes van vloeistof</w:t>
      </w:r>
      <w:r>
        <w:softHyphen/>
      </w:r>
      <w:r w:rsidRPr="00A17E17">
        <w:t>fen en zelfs van vaste stoffen voort</w:t>
      </w:r>
      <w:r>
        <w:softHyphen/>
      </w:r>
      <w:r w:rsidRPr="00A17E17">
        <w:t>durend bewegen, is een belangrijke rol weg</w:t>
      </w:r>
      <w:r>
        <w:softHyphen/>
      </w:r>
      <w:r w:rsidRPr="00A17E17">
        <w:t>gelegd voor de relatie tussen de tempe</w:t>
      </w:r>
      <w:r w:rsidR="008208E6">
        <w:softHyphen/>
      </w:r>
      <w:r w:rsidRPr="00A17E17">
        <w:t>ratuur van een hoeveelheid gas en de gemiddelde</w:t>
      </w:r>
      <w:r>
        <w:t xml:space="preserve"> snelheid (of</w:t>
      </w:r>
      <w:r w:rsidRPr="00A17E17">
        <w:t xml:space="preserve"> kinetische energie</w:t>
      </w:r>
      <w:r>
        <w:t>)</w:t>
      </w:r>
      <w:r w:rsidRPr="00A17E17">
        <w:t xml:space="preserve"> van de deeltjes. </w:t>
      </w:r>
      <w:r>
        <w:t>L</w:t>
      </w:r>
      <w:r w:rsidRPr="00A17E17">
        <w:t>eerlingen</w:t>
      </w:r>
      <w:r>
        <w:t xml:space="preserve"> zullen echter</w:t>
      </w:r>
      <w:r w:rsidRPr="00A17E17">
        <w:t xml:space="preserve"> in eerste instantie geneigd zijn aan</w:t>
      </w:r>
      <w:r>
        <w:t xml:space="preserve"> de</w:t>
      </w:r>
      <w:r w:rsidRPr="00A17E17">
        <w:t xml:space="preserve"> deeltjes een tem</w:t>
      </w:r>
      <w:r>
        <w:softHyphen/>
      </w:r>
      <w:r w:rsidRPr="00A17E17">
        <w:t>peratuur toe te kennen die correspondeert met de macroscopische temperatuur van het gas. We willen leerlingen dus goede redenen laten ontwikkelen om af te gaan zien van deze relatie, en zelfs om helemaal af te gaan zien van het toeken</w:t>
      </w:r>
      <w:r>
        <w:softHyphen/>
      </w:r>
      <w:r w:rsidRPr="00A17E17">
        <w:t>nen van een temperatuur aan deeltjes. Hiertoe worden activiteiten aangeboden die hen stimuleren om verklaringen te genereren voor drukverhoging tijdens temperatuurstijging en voor warmtetrans</w:t>
      </w:r>
      <w:r>
        <w:softHyphen/>
      </w:r>
      <w:r w:rsidRPr="00A17E17">
        <w:t>port</w:t>
      </w:r>
      <w:r>
        <w:t xml:space="preserve">. </w:t>
      </w:r>
      <w:r>
        <w:lastRenderedPageBreak/>
        <w:t xml:space="preserve">Daarbij moet </w:t>
      </w:r>
      <w:r w:rsidRPr="00A17E17">
        <w:t>eerst duidelijk worden dat drukverhoging tijdens temperatuur</w:t>
      </w:r>
      <w:r>
        <w:softHyphen/>
      </w:r>
      <w:r w:rsidRPr="00A17E17">
        <w:t>stijging beter verklaard wordt door aan te nemen dat de deeltjes sneller gaan bewegen, dan door aan te nemen dat de deel</w:t>
      </w:r>
      <w:r>
        <w:t xml:space="preserve">tjes zelf </w:t>
      </w:r>
      <w:r w:rsidRPr="00A17E17">
        <w:t>veranderen</w:t>
      </w:r>
      <w:r>
        <w:t xml:space="preserve"> (van temperatuur, van massa of van volume)</w:t>
      </w:r>
      <w:r w:rsidRPr="00A17E17">
        <w:t>.</w:t>
      </w:r>
    </w:p>
    <w:p w14:paraId="60041188" w14:textId="3536639E" w:rsidR="004027F2" w:rsidRDefault="004027F2" w:rsidP="008208E6">
      <w:pPr>
        <w:jc w:val="both"/>
      </w:pPr>
      <w:r>
        <w:t>Via activiteiten in aangeboden werkbladen wordt leerlingen gevraagd om vier hypo</w:t>
      </w:r>
      <w:r w:rsidR="008208E6">
        <w:softHyphen/>
      </w:r>
      <w:r>
        <w:t>thesen met elkaar te vergelijken.</w:t>
      </w:r>
      <w:r w:rsidRPr="00A17E17">
        <w:t xml:space="preserve"> </w:t>
      </w:r>
      <w:r>
        <w:t xml:space="preserve">Het hieronder in figuur </w:t>
      </w:r>
      <w:r w:rsidR="00BD296B">
        <w:t>2</w:t>
      </w:r>
      <w:r>
        <w:t xml:space="preserve"> weerge</w:t>
      </w:r>
      <w:r>
        <w:softHyphen/>
        <w:t>geven werkblad geeft een indruk van hoe dat gedaan kan worden voor de hypothese dat de massa van de deel</w:t>
      </w:r>
      <w:r w:rsidR="0079402E">
        <w:softHyphen/>
      </w:r>
      <w:r>
        <w:t xml:space="preserve">tjes verandert. Er zijn bij deze activiteit vergelijkbare werkbladen voor de drie andere </w:t>
      </w:r>
      <w:r w:rsidR="0079402E">
        <w:t>hypo</w:t>
      </w:r>
      <w:r>
        <w:t>thesen (toename van snelheid, volume en temperatuur van de deeltjes). Let op het gebruik van hoofdletters in het werkblad, die terugverwijzen naar het verklaringsschema.</w:t>
      </w:r>
    </w:p>
    <w:p w14:paraId="172170B7" w14:textId="77777777" w:rsidR="004027F2" w:rsidRPr="00774B82" w:rsidRDefault="004027F2" w:rsidP="00774B82">
      <w:pPr>
        <w:widowControl w:val="0"/>
        <w:tabs>
          <w:tab w:val="left" w:pos="340"/>
        </w:tabs>
        <w:ind w:firstLine="0"/>
        <w:jc w:val="both"/>
        <w:rPr>
          <w:sz w:val="18"/>
          <w:szCs w:val="18"/>
        </w:rPr>
      </w:pPr>
    </w:p>
    <w:tbl>
      <w:tblPr>
        <w:tblStyle w:val="Tabelraster"/>
        <w:tblW w:w="720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57" w:type="dxa"/>
          <w:left w:w="57" w:type="dxa"/>
          <w:bottom w:w="57" w:type="dxa"/>
          <w:right w:w="57" w:type="dxa"/>
        </w:tblCellMar>
        <w:tblLook w:val="04A0" w:firstRow="1" w:lastRow="0" w:firstColumn="1" w:lastColumn="0" w:noHBand="0" w:noVBand="1"/>
      </w:tblPr>
      <w:tblGrid>
        <w:gridCol w:w="1863"/>
        <w:gridCol w:w="5338"/>
      </w:tblGrid>
      <w:tr w:rsidR="004027F2" w14:paraId="589902F0" w14:textId="77777777" w:rsidTr="007C43DC">
        <w:tc>
          <w:tcPr>
            <w:tcW w:w="1701" w:type="dxa"/>
            <w:shd w:val="clear" w:color="auto" w:fill="D9D9D9" w:themeFill="background1" w:themeFillShade="D9"/>
          </w:tcPr>
          <w:p w14:paraId="78EDDBF1" w14:textId="77777777" w:rsidR="004027F2" w:rsidRPr="00067F9A" w:rsidRDefault="004027F2" w:rsidP="004027F2">
            <w:pPr>
              <w:widowControl w:val="0"/>
              <w:tabs>
                <w:tab w:val="left" w:pos="340"/>
              </w:tabs>
              <w:rPr>
                <w:b/>
                <w:color w:val="0070C0"/>
                <w:sz w:val="18"/>
                <w:szCs w:val="18"/>
              </w:rPr>
            </w:pPr>
          </w:p>
        </w:tc>
        <w:tc>
          <w:tcPr>
            <w:tcW w:w="4875" w:type="dxa"/>
            <w:shd w:val="clear" w:color="auto" w:fill="D9D9D9" w:themeFill="background1" w:themeFillShade="D9"/>
          </w:tcPr>
          <w:p w14:paraId="581BA6FC" w14:textId="77777777" w:rsidR="004027F2" w:rsidRPr="008208E6" w:rsidRDefault="004027F2" w:rsidP="008208E6">
            <w:pPr>
              <w:widowControl w:val="0"/>
              <w:tabs>
                <w:tab w:val="left" w:pos="340"/>
              </w:tabs>
              <w:ind w:firstLine="0"/>
              <w:rPr>
                <w:b/>
                <w:color w:val="0070C0"/>
                <w:sz w:val="20"/>
                <w:szCs w:val="20"/>
              </w:rPr>
            </w:pPr>
            <w:r w:rsidRPr="008208E6">
              <w:rPr>
                <w:b/>
                <w:color w:val="0070C0"/>
                <w:sz w:val="20"/>
                <w:szCs w:val="20"/>
              </w:rPr>
              <w:t>Werkblad activiteit 7: Massa</w:t>
            </w:r>
          </w:p>
          <w:p w14:paraId="37E1E3E5" w14:textId="77777777" w:rsidR="004027F2" w:rsidRPr="008208E6" w:rsidRDefault="004027F2" w:rsidP="007C43DC">
            <w:pPr>
              <w:widowControl w:val="0"/>
              <w:tabs>
                <w:tab w:val="left" w:pos="284"/>
              </w:tabs>
              <w:spacing w:before="120"/>
              <w:ind w:firstLine="0"/>
              <w:rPr>
                <w:b/>
                <w:sz w:val="18"/>
                <w:szCs w:val="18"/>
              </w:rPr>
            </w:pPr>
            <w:r w:rsidRPr="008208E6">
              <w:rPr>
                <w:b/>
                <w:sz w:val="18"/>
                <w:szCs w:val="18"/>
              </w:rPr>
              <w:t>Probleem</w:t>
            </w:r>
          </w:p>
          <w:p w14:paraId="6FF09391" w14:textId="77777777" w:rsidR="004027F2" w:rsidRPr="008208E6" w:rsidRDefault="004027F2" w:rsidP="008208E6">
            <w:pPr>
              <w:widowControl w:val="0"/>
              <w:tabs>
                <w:tab w:val="left" w:pos="284"/>
              </w:tabs>
              <w:ind w:firstLine="0"/>
              <w:rPr>
                <w:sz w:val="18"/>
                <w:szCs w:val="18"/>
              </w:rPr>
            </w:pPr>
            <w:r w:rsidRPr="008208E6">
              <w:rPr>
                <w:sz w:val="18"/>
                <w:szCs w:val="18"/>
              </w:rPr>
              <w:t>We weten nog niet hoe we kunnen verklaren dat, als de TEMPERA</w:t>
            </w:r>
            <w:r w:rsidR="007C43DC">
              <w:rPr>
                <w:sz w:val="18"/>
                <w:szCs w:val="18"/>
              </w:rPr>
              <w:softHyphen/>
            </w:r>
            <w:r w:rsidRPr="008208E6">
              <w:rPr>
                <w:sz w:val="18"/>
                <w:szCs w:val="18"/>
              </w:rPr>
              <w:t>TUUR van een hoeveelheid gas stijgt (bij constant VOLUME), de DRUK van het gas ook groter wordt.</w:t>
            </w:r>
          </w:p>
          <w:p w14:paraId="7B5A1789" w14:textId="77777777" w:rsidR="004027F2" w:rsidRPr="008208E6" w:rsidRDefault="004027F2" w:rsidP="008208E6">
            <w:pPr>
              <w:widowControl w:val="0"/>
              <w:tabs>
                <w:tab w:val="left" w:pos="284"/>
              </w:tabs>
              <w:ind w:firstLine="0"/>
              <w:rPr>
                <w:sz w:val="18"/>
                <w:szCs w:val="18"/>
              </w:rPr>
            </w:pPr>
            <w:r w:rsidRPr="008208E6">
              <w:rPr>
                <w:sz w:val="18"/>
                <w:szCs w:val="18"/>
              </w:rPr>
              <w:t>Als we het gas vergelijken met een verzameling bewegende bolletjes, moeten we een manier vinden waarop de kracht, uitgeoefend door de bolletjes als gevolg van botsingen, toeneemt.</w:t>
            </w:r>
          </w:p>
          <w:p w14:paraId="4A45D855" w14:textId="77777777" w:rsidR="004027F2" w:rsidRPr="008208E6" w:rsidRDefault="004027F2" w:rsidP="008208E6">
            <w:pPr>
              <w:widowControl w:val="0"/>
              <w:tabs>
                <w:tab w:val="left" w:pos="284"/>
              </w:tabs>
              <w:ind w:firstLine="0"/>
              <w:rPr>
                <w:sz w:val="18"/>
                <w:szCs w:val="18"/>
              </w:rPr>
            </w:pPr>
            <w:r w:rsidRPr="008208E6">
              <w:rPr>
                <w:sz w:val="18"/>
                <w:szCs w:val="18"/>
              </w:rPr>
              <w:t xml:space="preserve">Veronderstel dat de </w:t>
            </w:r>
            <w:r w:rsidRPr="008208E6">
              <w:rPr>
                <w:i/>
                <w:sz w:val="18"/>
                <w:szCs w:val="18"/>
              </w:rPr>
              <w:t>massa</w:t>
            </w:r>
            <w:r w:rsidRPr="008208E6">
              <w:rPr>
                <w:sz w:val="18"/>
                <w:szCs w:val="18"/>
              </w:rPr>
              <w:t xml:space="preserve"> van de bolletjes toeneemt. Is dit een oplos</w:t>
            </w:r>
            <w:r w:rsidR="00774B82">
              <w:rPr>
                <w:sz w:val="18"/>
                <w:szCs w:val="18"/>
              </w:rPr>
              <w:softHyphen/>
            </w:r>
            <w:r w:rsidRPr="008208E6">
              <w:rPr>
                <w:sz w:val="18"/>
                <w:szCs w:val="18"/>
              </w:rPr>
              <w:t>sing voor het probleem?</w:t>
            </w:r>
          </w:p>
          <w:p w14:paraId="74890E91" w14:textId="77777777" w:rsidR="004027F2" w:rsidRPr="008208E6" w:rsidRDefault="004027F2" w:rsidP="00774B82">
            <w:pPr>
              <w:widowControl w:val="0"/>
              <w:tabs>
                <w:tab w:val="left" w:pos="284"/>
              </w:tabs>
              <w:spacing w:before="60"/>
              <w:ind w:left="284" w:hanging="284"/>
              <w:rPr>
                <w:sz w:val="18"/>
                <w:szCs w:val="18"/>
              </w:rPr>
            </w:pPr>
            <w:r w:rsidRPr="007C43DC">
              <w:rPr>
                <w:sz w:val="16"/>
                <w:szCs w:val="16"/>
              </w:rPr>
              <w:t>●</w:t>
            </w:r>
            <w:r w:rsidRPr="008208E6">
              <w:rPr>
                <w:sz w:val="18"/>
                <w:szCs w:val="18"/>
              </w:rPr>
              <w:tab/>
              <w:t>Bespreek dit in je groep. Probeer het eens te worden over het ant</w:t>
            </w:r>
            <w:r w:rsidR="00774B82">
              <w:rPr>
                <w:sz w:val="18"/>
                <w:szCs w:val="18"/>
              </w:rPr>
              <w:softHyphen/>
            </w:r>
            <w:r w:rsidRPr="008208E6">
              <w:rPr>
                <w:sz w:val="18"/>
                <w:szCs w:val="18"/>
              </w:rPr>
              <w:t>woord op de volgende vragen.</w:t>
            </w:r>
          </w:p>
          <w:p w14:paraId="4900BAC6" w14:textId="77777777" w:rsidR="004027F2" w:rsidRPr="008208E6" w:rsidRDefault="007C43DC" w:rsidP="007C43DC">
            <w:pPr>
              <w:widowControl w:val="0"/>
              <w:tabs>
                <w:tab w:val="left" w:pos="284"/>
              </w:tabs>
              <w:ind w:firstLine="0"/>
              <w:rPr>
                <w:sz w:val="18"/>
                <w:szCs w:val="18"/>
              </w:rPr>
            </w:pPr>
            <w:r>
              <w:rPr>
                <w:sz w:val="18"/>
                <w:szCs w:val="18"/>
              </w:rPr>
              <w:tab/>
            </w:r>
            <w:r w:rsidR="004027F2" w:rsidRPr="008208E6">
              <w:rPr>
                <w:sz w:val="18"/>
                <w:szCs w:val="18"/>
              </w:rPr>
              <w:t>Als de massa van de bolletjes driemaal zo groot wordt:</w:t>
            </w:r>
          </w:p>
          <w:p w14:paraId="3C0A1F90" w14:textId="77777777" w:rsidR="004027F2" w:rsidRPr="008208E6" w:rsidRDefault="004027F2" w:rsidP="004027F2">
            <w:pPr>
              <w:widowControl w:val="0"/>
              <w:tabs>
                <w:tab w:val="left" w:pos="284"/>
              </w:tabs>
              <w:ind w:left="284" w:hanging="284"/>
              <w:rPr>
                <w:sz w:val="18"/>
                <w:szCs w:val="18"/>
              </w:rPr>
            </w:pPr>
            <w:r w:rsidRPr="008208E6">
              <w:rPr>
                <w:sz w:val="18"/>
                <w:szCs w:val="18"/>
              </w:rPr>
              <w:t>-</w:t>
            </w:r>
            <w:r w:rsidRPr="008208E6">
              <w:rPr>
                <w:sz w:val="18"/>
                <w:szCs w:val="18"/>
              </w:rPr>
              <w:tab/>
              <w:t>zullen ze dan vaker tegen de wand botsen, en zo ja: hoeveel vaker?</w:t>
            </w:r>
          </w:p>
          <w:p w14:paraId="6B69A4C9" w14:textId="77777777" w:rsidR="004027F2" w:rsidRPr="008208E6" w:rsidRDefault="004027F2" w:rsidP="007C43DC">
            <w:pPr>
              <w:widowControl w:val="0"/>
              <w:tabs>
                <w:tab w:val="left" w:pos="284"/>
              </w:tabs>
              <w:ind w:firstLine="0"/>
              <w:rPr>
                <w:sz w:val="18"/>
                <w:szCs w:val="18"/>
              </w:rPr>
            </w:pPr>
            <w:r w:rsidRPr="008208E6">
              <w:rPr>
                <w:sz w:val="18"/>
                <w:szCs w:val="18"/>
              </w:rPr>
              <w:t>-</w:t>
            </w:r>
            <w:r w:rsidRPr="008208E6">
              <w:rPr>
                <w:sz w:val="18"/>
                <w:szCs w:val="18"/>
              </w:rPr>
              <w:tab/>
              <w:t>zullen ze dan heftiger botsen, en zo ja: hoeveel heftiger?</w:t>
            </w:r>
          </w:p>
          <w:p w14:paraId="4EE3AC2E" w14:textId="77777777" w:rsidR="004027F2" w:rsidRPr="008208E6" w:rsidRDefault="004027F2" w:rsidP="004027F2">
            <w:pPr>
              <w:widowControl w:val="0"/>
              <w:tabs>
                <w:tab w:val="left" w:pos="284"/>
              </w:tabs>
              <w:ind w:left="284" w:hanging="284"/>
              <w:rPr>
                <w:sz w:val="18"/>
                <w:szCs w:val="18"/>
              </w:rPr>
            </w:pPr>
            <w:r w:rsidRPr="008208E6">
              <w:rPr>
                <w:sz w:val="18"/>
                <w:szCs w:val="18"/>
              </w:rPr>
              <w:t>-</w:t>
            </w:r>
            <w:r w:rsidRPr="008208E6">
              <w:rPr>
                <w:sz w:val="18"/>
                <w:szCs w:val="18"/>
              </w:rPr>
              <w:tab/>
              <w:t>zal de kracht die ze uitoefenen bij hun botsingen toenemen, en waarom wel of niet?</w:t>
            </w:r>
          </w:p>
          <w:p w14:paraId="0F512F9D" w14:textId="77777777" w:rsidR="004027F2" w:rsidRPr="008208E6" w:rsidRDefault="004027F2" w:rsidP="00774B82">
            <w:pPr>
              <w:widowControl w:val="0"/>
              <w:tabs>
                <w:tab w:val="left" w:pos="284"/>
              </w:tabs>
              <w:spacing w:before="60"/>
              <w:ind w:left="284" w:hanging="284"/>
              <w:rPr>
                <w:sz w:val="18"/>
                <w:szCs w:val="18"/>
              </w:rPr>
            </w:pPr>
            <w:r w:rsidRPr="00774B82">
              <w:rPr>
                <w:sz w:val="16"/>
                <w:szCs w:val="16"/>
              </w:rPr>
              <w:t>●</w:t>
            </w:r>
            <w:r w:rsidRPr="008208E6">
              <w:rPr>
                <w:sz w:val="18"/>
                <w:szCs w:val="18"/>
              </w:rPr>
              <w:tab/>
              <w:t xml:space="preserve">Als je groep besluit dat in dit geval de kracht </w:t>
            </w:r>
            <w:r w:rsidRPr="008208E6">
              <w:rPr>
                <w:sz w:val="18"/>
                <w:szCs w:val="18"/>
                <w:u w:val="single"/>
              </w:rPr>
              <w:t>niet</w:t>
            </w:r>
            <w:r w:rsidRPr="008208E6">
              <w:rPr>
                <w:sz w:val="18"/>
                <w:szCs w:val="18"/>
              </w:rPr>
              <w:t xml:space="preserve"> toeneemt, dan kan een grotere </w:t>
            </w:r>
            <w:r w:rsidRPr="008208E6">
              <w:rPr>
                <w:i/>
                <w:sz w:val="18"/>
                <w:szCs w:val="18"/>
              </w:rPr>
              <w:t>massa</w:t>
            </w:r>
            <w:r w:rsidRPr="008208E6">
              <w:rPr>
                <w:sz w:val="18"/>
                <w:szCs w:val="18"/>
              </w:rPr>
              <w:t xml:space="preserve"> van de bolletjes niet de oplossing van ons pro</w:t>
            </w:r>
            <w:r w:rsidR="00774B82">
              <w:rPr>
                <w:sz w:val="18"/>
                <w:szCs w:val="18"/>
              </w:rPr>
              <w:softHyphen/>
            </w:r>
            <w:r w:rsidRPr="008208E6">
              <w:rPr>
                <w:sz w:val="18"/>
                <w:szCs w:val="18"/>
              </w:rPr>
              <w:t xml:space="preserve">bleem zijn. Probeer een andere mogelijke oplossing te bedenken en beantwoord de bovenstaande vragen opnieuw (dus: vervang </w:t>
            </w:r>
            <w:r w:rsidRPr="008208E6">
              <w:rPr>
                <w:i/>
                <w:sz w:val="18"/>
                <w:szCs w:val="18"/>
              </w:rPr>
              <w:t>massa</w:t>
            </w:r>
            <w:r w:rsidRPr="008208E6">
              <w:rPr>
                <w:sz w:val="18"/>
                <w:szCs w:val="18"/>
              </w:rPr>
              <w:t xml:space="preserve"> door iets anders).</w:t>
            </w:r>
          </w:p>
          <w:p w14:paraId="389C57C7" w14:textId="77777777" w:rsidR="004027F2" w:rsidRPr="008208E6" w:rsidRDefault="004027F2" w:rsidP="00774B82">
            <w:pPr>
              <w:widowControl w:val="0"/>
              <w:tabs>
                <w:tab w:val="left" w:pos="284"/>
              </w:tabs>
              <w:spacing w:before="60"/>
              <w:ind w:left="284" w:hanging="284"/>
              <w:rPr>
                <w:sz w:val="18"/>
                <w:szCs w:val="18"/>
              </w:rPr>
            </w:pPr>
            <w:r w:rsidRPr="00774B82">
              <w:rPr>
                <w:sz w:val="16"/>
                <w:szCs w:val="16"/>
              </w:rPr>
              <w:t>●</w:t>
            </w:r>
            <w:r w:rsidRPr="008208E6">
              <w:rPr>
                <w:sz w:val="18"/>
                <w:szCs w:val="18"/>
              </w:rPr>
              <w:tab/>
              <w:t xml:space="preserve">Als je groep besluit dat in dit geval de kracht </w:t>
            </w:r>
            <w:r w:rsidRPr="008208E6">
              <w:rPr>
                <w:sz w:val="18"/>
                <w:szCs w:val="18"/>
                <w:u w:val="single"/>
              </w:rPr>
              <w:t>wel</w:t>
            </w:r>
            <w:r w:rsidRPr="008208E6">
              <w:rPr>
                <w:sz w:val="18"/>
                <w:szCs w:val="18"/>
              </w:rPr>
              <w:t xml:space="preserve"> toeneemt, dan kan een grotere </w:t>
            </w:r>
            <w:r w:rsidRPr="008208E6">
              <w:rPr>
                <w:i/>
                <w:sz w:val="18"/>
                <w:szCs w:val="18"/>
              </w:rPr>
              <w:t>massa</w:t>
            </w:r>
            <w:r w:rsidRPr="008208E6">
              <w:rPr>
                <w:sz w:val="18"/>
                <w:szCs w:val="18"/>
              </w:rPr>
              <w:t xml:space="preserve"> van de bolletjes een oplossing voor ons probleem zijn. Probeer dit wat verder te onderzoeken:</w:t>
            </w:r>
          </w:p>
          <w:p w14:paraId="60E03A8B" w14:textId="77777777" w:rsidR="004027F2" w:rsidRPr="008208E6" w:rsidRDefault="004027F2" w:rsidP="004027F2">
            <w:pPr>
              <w:widowControl w:val="0"/>
              <w:tabs>
                <w:tab w:val="left" w:pos="284"/>
              </w:tabs>
              <w:ind w:left="284" w:hanging="284"/>
              <w:rPr>
                <w:sz w:val="18"/>
                <w:szCs w:val="18"/>
              </w:rPr>
            </w:pPr>
            <w:r w:rsidRPr="008208E6">
              <w:rPr>
                <w:sz w:val="18"/>
                <w:szCs w:val="18"/>
              </w:rPr>
              <w:t>-</w:t>
            </w:r>
            <w:r w:rsidRPr="008208E6">
              <w:rPr>
                <w:sz w:val="18"/>
                <w:szCs w:val="18"/>
              </w:rPr>
              <w:tab/>
              <w:t xml:space="preserve">Welke bezwaren kun je bedenken tegen de vergelijking van de TEMPERATUUR met de </w:t>
            </w:r>
            <w:r w:rsidRPr="008208E6">
              <w:rPr>
                <w:i/>
                <w:sz w:val="18"/>
                <w:szCs w:val="18"/>
              </w:rPr>
              <w:t>massa</w:t>
            </w:r>
            <w:r w:rsidRPr="008208E6">
              <w:rPr>
                <w:sz w:val="18"/>
                <w:szCs w:val="18"/>
              </w:rPr>
              <w:t xml:space="preserve"> van de bolletjes?</w:t>
            </w:r>
          </w:p>
          <w:p w14:paraId="1532CAC1" w14:textId="77777777" w:rsidR="004027F2" w:rsidRDefault="004027F2" w:rsidP="004027F2">
            <w:pPr>
              <w:widowControl w:val="0"/>
              <w:tabs>
                <w:tab w:val="left" w:pos="284"/>
              </w:tabs>
              <w:ind w:left="284" w:hanging="284"/>
              <w:rPr>
                <w:sz w:val="18"/>
                <w:szCs w:val="18"/>
              </w:rPr>
            </w:pPr>
            <w:r w:rsidRPr="008208E6">
              <w:rPr>
                <w:sz w:val="18"/>
                <w:szCs w:val="18"/>
              </w:rPr>
              <w:t>-</w:t>
            </w:r>
            <w:r w:rsidRPr="008208E6">
              <w:rPr>
                <w:sz w:val="18"/>
                <w:szCs w:val="18"/>
              </w:rPr>
              <w:tab/>
              <w:t>Veronderstel dat lucht werkelijk een verzameling bewegende bolle</w:t>
            </w:r>
            <w:r w:rsidR="00774B82">
              <w:rPr>
                <w:sz w:val="18"/>
                <w:szCs w:val="18"/>
              </w:rPr>
              <w:softHyphen/>
            </w:r>
            <w:r w:rsidRPr="008208E6">
              <w:rPr>
                <w:sz w:val="18"/>
                <w:szCs w:val="18"/>
              </w:rPr>
              <w:t xml:space="preserve">tjes is en dat de </w:t>
            </w:r>
            <w:r w:rsidRPr="008208E6">
              <w:rPr>
                <w:i/>
                <w:sz w:val="18"/>
                <w:szCs w:val="18"/>
              </w:rPr>
              <w:t>massa</w:t>
            </w:r>
            <w:r w:rsidRPr="008208E6">
              <w:rPr>
                <w:sz w:val="18"/>
                <w:szCs w:val="18"/>
              </w:rPr>
              <w:t xml:space="preserve"> van deze bolletjes groter is bij een hogere TEMPERATUUR. Wat zal er dan gebeuren met de hoeveelheid lucht als je deze erg warm of erg koud maakt?</w:t>
            </w:r>
          </w:p>
        </w:tc>
      </w:tr>
    </w:tbl>
    <w:p w14:paraId="01128D34" w14:textId="682EC78E" w:rsidR="004027F2" w:rsidRPr="008208E6" w:rsidRDefault="004027F2" w:rsidP="008208E6">
      <w:pPr>
        <w:widowControl w:val="0"/>
        <w:tabs>
          <w:tab w:val="left" w:pos="340"/>
        </w:tabs>
        <w:spacing w:before="120"/>
        <w:ind w:firstLine="0"/>
        <w:rPr>
          <w:sz w:val="18"/>
          <w:szCs w:val="18"/>
        </w:rPr>
      </w:pPr>
      <w:r w:rsidRPr="008208E6">
        <w:rPr>
          <w:sz w:val="18"/>
          <w:szCs w:val="18"/>
        </w:rPr>
        <w:t xml:space="preserve">Figuur </w:t>
      </w:r>
      <w:r w:rsidR="00BD296B">
        <w:rPr>
          <w:sz w:val="18"/>
          <w:szCs w:val="18"/>
        </w:rPr>
        <w:t>2</w:t>
      </w:r>
      <w:r w:rsidRPr="008208E6">
        <w:rPr>
          <w:sz w:val="18"/>
          <w:szCs w:val="18"/>
        </w:rPr>
        <w:t xml:space="preserve"> – Werkblad rond de hypothese dat de gasdruk bij temperatuurstijging toeneemt doordat de massa van de deeltjes toeneemt.</w:t>
      </w:r>
    </w:p>
    <w:p w14:paraId="3FBFB977" w14:textId="3185B9A2" w:rsidR="004027F2" w:rsidRDefault="004027F2" w:rsidP="00774B82">
      <w:pPr>
        <w:pStyle w:val="Eerstealinea"/>
        <w:jc w:val="both"/>
      </w:pPr>
      <w:r>
        <w:t>Voor leerlingen die met deze lessenserie hebben gewerkt, was het direct evident dat ver</w:t>
      </w:r>
      <w:r w:rsidR="00774B82">
        <w:softHyphen/>
      </w:r>
      <w:r>
        <w:t xml:space="preserve">andering van temperatuur van de deeltjes geen verklaring kan zijn voor drukverhoging op macroscopisch niveau. Verandering van massa of volume van de deeltjes zou wel een </w:t>
      </w:r>
      <w:r>
        <w:lastRenderedPageBreak/>
        <w:t xml:space="preserve">verklaring kunnen zijn, maar daaraan kleven bezwaren die in de werkbladen nadrukkelijk worden opgeroepen (zie laatste onderdeel van het werkblad in figuur </w:t>
      </w:r>
      <w:r w:rsidR="00FA0D64">
        <w:t>2</w:t>
      </w:r>
      <w:r>
        <w:t>). Hieruit volgt de keuze voor verandering van snelheid van de deeltjes als beste hypothese.</w:t>
      </w:r>
    </w:p>
    <w:p w14:paraId="393ADF33" w14:textId="1225F952" w:rsidR="004027F2" w:rsidRDefault="004027F2" w:rsidP="00774B82">
      <w:pPr>
        <w:jc w:val="both"/>
      </w:pPr>
      <w:r>
        <w:t xml:space="preserve">Deze activiteit leidt tot de vraag </w:t>
      </w:r>
      <w:r w:rsidRPr="00A17E17">
        <w:t>hoe de deeltjes dan sneller kunnen gaan bewegen: een temperatuurstijging op macroscopisch niveau vindt plaats via warmtetransport, maar wat gebeurt er op modelniveau dat zou kunnen verklaren dat de deeltjes sneller gaan bewegen?</w:t>
      </w:r>
      <w:r>
        <w:t xml:space="preserve"> Het in figuur </w:t>
      </w:r>
      <w:r w:rsidR="00FA0D64">
        <w:t>3</w:t>
      </w:r>
      <w:r>
        <w:t xml:space="preserve"> weergegeven werkblad laat leerlingen, met behulp van het verklaringsschema, nadenken over het antwoord op deze vraag. Naast dit werkblad zijn nog twee voorbeelden ontwikkeld van soortgelijke vragen bij andere situaties waarin de temperatuur van een gas stijgt.</w:t>
      </w:r>
    </w:p>
    <w:p w14:paraId="22918C15" w14:textId="77777777" w:rsidR="004027F2" w:rsidRPr="00EE6BA3" w:rsidRDefault="004027F2" w:rsidP="00EE6BA3">
      <w:pPr>
        <w:widowControl w:val="0"/>
        <w:tabs>
          <w:tab w:val="left" w:pos="340"/>
        </w:tabs>
        <w:ind w:firstLine="0"/>
        <w:rPr>
          <w:sz w:val="16"/>
          <w:szCs w:val="16"/>
        </w:rPr>
      </w:pPr>
    </w:p>
    <w:tbl>
      <w:tblPr>
        <w:tblStyle w:val="Tabelraster"/>
        <w:tblW w:w="720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57" w:type="dxa"/>
          <w:left w:w="57" w:type="dxa"/>
          <w:bottom w:w="57" w:type="dxa"/>
          <w:right w:w="57" w:type="dxa"/>
        </w:tblCellMar>
        <w:tblLook w:val="04A0" w:firstRow="1" w:lastRow="0" w:firstColumn="1" w:lastColumn="0" w:noHBand="0" w:noVBand="1"/>
      </w:tblPr>
      <w:tblGrid>
        <w:gridCol w:w="1863"/>
        <w:gridCol w:w="5338"/>
      </w:tblGrid>
      <w:tr w:rsidR="004027F2" w14:paraId="053FB443" w14:textId="77777777" w:rsidTr="00774B82">
        <w:tc>
          <w:tcPr>
            <w:tcW w:w="1701" w:type="dxa"/>
            <w:shd w:val="clear" w:color="auto" w:fill="D9D9D9" w:themeFill="background1" w:themeFillShade="D9"/>
          </w:tcPr>
          <w:p w14:paraId="44B7D254" w14:textId="77777777" w:rsidR="004027F2" w:rsidRPr="00981955" w:rsidRDefault="00EE6BA3" w:rsidP="004027F2">
            <w:pPr>
              <w:widowControl w:val="0"/>
              <w:tabs>
                <w:tab w:val="left" w:pos="284"/>
              </w:tabs>
              <w:rPr>
                <w:b/>
                <w:color w:val="0070C0"/>
                <w:sz w:val="18"/>
                <w:szCs w:val="18"/>
              </w:rPr>
            </w:pPr>
            <w:r w:rsidRPr="00966A87">
              <w:rPr>
                <w:noProof/>
                <w:sz w:val="18"/>
                <w:szCs w:val="18"/>
                <w:lang w:eastAsia="nl-NL"/>
              </w:rPr>
              <mc:AlternateContent>
                <mc:Choice Requires="wpg">
                  <w:drawing>
                    <wp:anchor distT="0" distB="0" distL="114300" distR="114300" simplePos="0" relativeHeight="251698176" behindDoc="0" locked="0" layoutInCell="1" allowOverlap="1" wp14:anchorId="2093496F" wp14:editId="4D74E703">
                      <wp:simplePos x="0" y="0"/>
                      <wp:positionH relativeFrom="column">
                        <wp:posOffset>27940</wp:posOffset>
                      </wp:positionH>
                      <wp:positionV relativeFrom="paragraph">
                        <wp:posOffset>1044575</wp:posOffset>
                      </wp:positionV>
                      <wp:extent cx="971550" cy="1223645"/>
                      <wp:effectExtent l="0" t="0" r="19050" b="14605"/>
                      <wp:wrapNone/>
                      <wp:docPr id="656" name="Groep 656"/>
                      <wp:cNvGraphicFramePr/>
                      <a:graphic xmlns:a="http://schemas.openxmlformats.org/drawingml/2006/main">
                        <a:graphicData uri="http://schemas.microsoft.com/office/word/2010/wordprocessingGroup">
                          <wpg:wgp>
                            <wpg:cNvGrpSpPr/>
                            <wpg:grpSpPr>
                              <a:xfrm>
                                <a:off x="0" y="0"/>
                                <a:ext cx="971550" cy="1223645"/>
                                <a:chOff x="0" y="-43886"/>
                                <a:chExt cx="972000" cy="1224000"/>
                              </a:xfrm>
                            </wpg:grpSpPr>
                            <wps:wsp>
                              <wps:cNvPr id="657" name="Rechthoek 657"/>
                              <wps:cNvSpPr/>
                              <wps:spPr>
                                <a:xfrm>
                                  <a:off x="0" y="-43886"/>
                                  <a:ext cx="972000" cy="122400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58" name="Groep 658"/>
                              <wpg:cNvGrpSpPr/>
                              <wpg:grpSpPr>
                                <a:xfrm>
                                  <a:off x="21946" y="-35694"/>
                                  <a:ext cx="935990" cy="1199449"/>
                                  <a:chOff x="0" y="-35706"/>
                                  <a:chExt cx="936346" cy="1199779"/>
                                </a:xfrm>
                              </wpg:grpSpPr>
                              <pic:pic xmlns:pic="http://schemas.openxmlformats.org/drawingml/2006/picture">
                                <pic:nvPicPr>
                                  <pic:cNvPr id="659" name="Afbeelding 659"/>
                                  <pic:cNvPicPr>
                                    <a:picLocks noChangeAspect="1"/>
                                  </pic:cNvPicPr>
                                </pic:nvPicPr>
                                <pic:blipFill rotWithShape="1">
                                  <a:blip r:embed="rId8" cstate="print">
                                    <a:extLst>
                                      <a:ext uri="{28A0092B-C50C-407E-A947-70E740481C1C}">
                                        <a14:useLocalDpi xmlns:a14="http://schemas.microsoft.com/office/drawing/2010/main" val="0"/>
                                      </a:ext>
                                    </a:extLst>
                                  </a:blip>
                                  <a:srcRect l="3624" r="3609"/>
                                  <a:stretch/>
                                </pic:blipFill>
                                <pic:spPr bwMode="auto">
                                  <a:xfrm>
                                    <a:off x="0" y="87782"/>
                                    <a:ext cx="936346" cy="965607"/>
                                  </a:xfrm>
                                  <a:prstGeom prst="rect">
                                    <a:avLst/>
                                  </a:prstGeom>
                                  <a:ln>
                                    <a:noFill/>
                                  </a:ln>
                                  <a:extLst>
                                    <a:ext uri="{53640926-AAD7-44D8-BBD7-CCE9431645EC}">
                                      <a14:shadowObscured xmlns:a14="http://schemas.microsoft.com/office/drawing/2010/main"/>
                                    </a:ext>
                                  </a:extLst>
                                </pic:spPr>
                              </pic:pic>
                              <wps:wsp>
                                <wps:cNvPr id="660" name="Tekstvak 2"/>
                                <wps:cNvSpPr txBox="1">
                                  <a:spLocks noChangeArrowheads="1"/>
                                </wps:cNvSpPr>
                                <wps:spPr bwMode="auto">
                                  <a:xfrm>
                                    <a:off x="94882" y="-35706"/>
                                    <a:ext cx="286493" cy="243270"/>
                                  </a:xfrm>
                                  <a:prstGeom prst="rect">
                                    <a:avLst/>
                                  </a:prstGeom>
                                  <a:solidFill>
                                    <a:srgbClr val="FFFFFF"/>
                                  </a:solidFill>
                                  <a:ln w="9525">
                                    <a:noFill/>
                                    <a:miter lim="800000"/>
                                    <a:headEnd/>
                                    <a:tailEnd/>
                                  </a:ln>
                                </wps:spPr>
                                <wps:txbx>
                                  <w:txbxContent>
                                    <w:p w14:paraId="1AD353F7" w14:textId="77777777" w:rsidR="00D21CC0" w:rsidRPr="00EE6BA3" w:rsidRDefault="00D21CC0" w:rsidP="00EE6BA3">
                                      <w:pPr>
                                        <w:ind w:firstLine="0"/>
                                        <w:jc w:val="center"/>
                                        <w:rPr>
                                          <w:sz w:val="16"/>
                                          <w:szCs w:val="16"/>
                                        </w:rPr>
                                      </w:pPr>
                                      <w:r w:rsidRPr="00EE6BA3">
                                        <w:rPr>
                                          <w:sz w:val="16"/>
                                          <w:szCs w:val="16"/>
                                        </w:rPr>
                                        <w:t>koude</w:t>
                                      </w:r>
                                    </w:p>
                                    <w:p w14:paraId="3848F37D" w14:textId="77777777" w:rsidR="00D21CC0" w:rsidRPr="00EE6BA3" w:rsidRDefault="00D21CC0" w:rsidP="00EE6BA3">
                                      <w:pPr>
                                        <w:ind w:firstLine="0"/>
                                        <w:jc w:val="center"/>
                                        <w:rPr>
                                          <w:sz w:val="16"/>
                                          <w:szCs w:val="16"/>
                                        </w:rPr>
                                      </w:pPr>
                                      <w:r w:rsidRPr="00EE6BA3">
                                        <w:rPr>
                                          <w:sz w:val="16"/>
                                          <w:szCs w:val="16"/>
                                        </w:rPr>
                                        <w:t>lucht</w:t>
                                      </w:r>
                                    </w:p>
                                  </w:txbxContent>
                                </wps:txbx>
                                <wps:bodyPr rot="0" vert="horz" wrap="square" lIns="0" tIns="0" rIns="0" bIns="0" anchor="t" anchorCtr="0">
                                  <a:spAutoFit/>
                                </wps:bodyPr>
                              </wps:wsp>
                              <wps:wsp>
                                <wps:cNvPr id="661" name="Tekstvak 2"/>
                                <wps:cNvSpPr txBox="1">
                                  <a:spLocks noChangeArrowheads="1"/>
                                </wps:cNvSpPr>
                                <wps:spPr bwMode="auto">
                                  <a:xfrm>
                                    <a:off x="197206" y="920803"/>
                                    <a:ext cx="539954" cy="243270"/>
                                  </a:xfrm>
                                  <a:prstGeom prst="rect">
                                    <a:avLst/>
                                  </a:prstGeom>
                                  <a:solidFill>
                                    <a:srgbClr val="FFFFFF"/>
                                  </a:solidFill>
                                  <a:ln w="9525">
                                    <a:noFill/>
                                    <a:miter lim="800000"/>
                                    <a:headEnd/>
                                    <a:tailEnd/>
                                  </a:ln>
                                </wps:spPr>
                                <wps:txbx>
                                  <w:txbxContent>
                                    <w:p w14:paraId="7BC09E6F" w14:textId="77777777" w:rsidR="00D21CC0" w:rsidRPr="00EE6BA3" w:rsidRDefault="00D21CC0" w:rsidP="00EE6BA3">
                                      <w:pPr>
                                        <w:ind w:firstLine="0"/>
                                        <w:jc w:val="center"/>
                                        <w:rPr>
                                          <w:sz w:val="16"/>
                                          <w:szCs w:val="16"/>
                                        </w:rPr>
                                      </w:pPr>
                                      <w:r w:rsidRPr="00EE6BA3">
                                        <w:rPr>
                                          <w:sz w:val="16"/>
                                          <w:szCs w:val="16"/>
                                        </w:rPr>
                                        <w:t>vlammen</w:t>
                                      </w:r>
                                    </w:p>
                                    <w:p w14:paraId="278AF439" w14:textId="77777777" w:rsidR="00D21CC0" w:rsidRPr="00EE6BA3" w:rsidRDefault="00D21CC0" w:rsidP="00EE6BA3">
                                      <w:pPr>
                                        <w:ind w:firstLine="0"/>
                                        <w:jc w:val="center"/>
                                        <w:rPr>
                                          <w:sz w:val="16"/>
                                          <w:szCs w:val="16"/>
                                        </w:rPr>
                                      </w:pPr>
                                      <w:r w:rsidRPr="00EE6BA3">
                                        <w:rPr>
                                          <w:sz w:val="16"/>
                                          <w:szCs w:val="16"/>
                                        </w:rPr>
                                        <w:t>(heet gas)</w:t>
                                      </w:r>
                                    </w:p>
                                  </w:txbxContent>
                                </wps:txbx>
                                <wps:bodyPr rot="0" vert="horz" wrap="square" lIns="0" tIns="0" rIns="0" bIns="0" anchor="t" anchorCtr="0">
                                  <a:spAutoFit/>
                                </wps:bodyPr>
                              </wps:wsp>
                            </wpg:grpSp>
                          </wpg:wgp>
                        </a:graphicData>
                      </a:graphic>
                      <wp14:sizeRelH relativeFrom="margin">
                        <wp14:pctWidth>0</wp14:pctWidth>
                      </wp14:sizeRelH>
                      <wp14:sizeRelV relativeFrom="margin">
                        <wp14:pctHeight>0</wp14:pctHeight>
                      </wp14:sizeRelV>
                    </wp:anchor>
                  </w:drawing>
                </mc:Choice>
                <mc:Fallback>
                  <w:pict>
                    <v:group w14:anchorId="2093496F" id="Groep 656" o:spid="_x0000_s1026" style="position:absolute;left:0;text-align:left;margin-left:2.2pt;margin-top:82.25pt;width:76.5pt;height:96.35pt;z-index:251698176;mso-width-relative:margin;mso-height-relative:margin" coordorigin=",-438" coordsize="9720,122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">
                      <v:rect id="Rechthoek 657" o:spid="_x0000_s1027" style="position:absolute;top:-438;width:9720;height:12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" fillcolor="white [3212]" strokecolor="black [3213]"/>
                      <v:group id="Groep 658" o:spid="_x0000_s1028" style="position:absolute;left:219;top:-356;width:9360;height:11993" coordorigin=",-357" coordsize="9363,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59" o:spid="_x0000_s1029" type="#_x0000_t75" style="position:absolute;top:877;width:9363;height:9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">
                          <v:imagedata r:id="rId9" o:title="" cropleft="2375f" cropright="2365f"/>
                        </v:shape>
                        <v:shapetype id="_x0000_t202" coordsize="21600,21600" o:spt="202" path="m,l,21600r21600,l21600,xe">
                          <v:stroke joinstyle="miter"/>
                          <v:path gradientshapeok="t" o:connecttype="rect"/>
                        </v:shapetype>
                        <v:shape id="Tekstvak 2" o:spid="_x0000_s1030" type="#_x0000_t202" style="position:absolute;left:948;top:-357;width:2865;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" stroked="f">
                          <v:textbox style="mso-fit-shape-to-text:t" inset="0,0,0,0">
                            <w:txbxContent>
                              <w:p w14:paraId="1AD353F7" w14:textId="77777777" w:rsidR="00D21CC0" w:rsidRPr="00EE6BA3" w:rsidRDefault="00D21CC0" w:rsidP="00EE6BA3">
                                <w:pPr>
                                  <w:ind w:firstLine="0"/>
                                  <w:jc w:val="center"/>
                                  <w:rPr>
                                    <w:sz w:val="16"/>
                                    <w:szCs w:val="16"/>
                                  </w:rPr>
                                </w:pPr>
                                <w:r w:rsidRPr="00EE6BA3">
                                  <w:rPr>
                                    <w:sz w:val="16"/>
                                    <w:szCs w:val="16"/>
                                  </w:rPr>
                                  <w:t>koude</w:t>
                                </w:r>
                              </w:p>
                              <w:p w14:paraId="3848F37D" w14:textId="77777777" w:rsidR="00D21CC0" w:rsidRPr="00EE6BA3" w:rsidRDefault="00D21CC0" w:rsidP="00EE6BA3">
                                <w:pPr>
                                  <w:ind w:firstLine="0"/>
                                  <w:jc w:val="center"/>
                                  <w:rPr>
                                    <w:sz w:val="16"/>
                                    <w:szCs w:val="16"/>
                                  </w:rPr>
                                </w:pPr>
                                <w:r w:rsidRPr="00EE6BA3">
                                  <w:rPr>
                                    <w:sz w:val="16"/>
                                    <w:szCs w:val="16"/>
                                  </w:rPr>
                                  <w:t>lucht</w:t>
                                </w:r>
                              </w:p>
                            </w:txbxContent>
                          </v:textbox>
                        </v:shape>
                        <v:shape id="Tekstvak 2" o:spid="_x0000_s1031" type="#_x0000_t202" style="position:absolute;left:1972;top:9208;width:539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" stroked="f">
                          <v:textbox style="mso-fit-shape-to-text:t" inset="0,0,0,0">
                            <w:txbxContent>
                              <w:p w14:paraId="7BC09E6F" w14:textId="77777777" w:rsidR="00D21CC0" w:rsidRPr="00EE6BA3" w:rsidRDefault="00D21CC0" w:rsidP="00EE6BA3">
                                <w:pPr>
                                  <w:ind w:firstLine="0"/>
                                  <w:jc w:val="center"/>
                                  <w:rPr>
                                    <w:sz w:val="16"/>
                                    <w:szCs w:val="16"/>
                                  </w:rPr>
                                </w:pPr>
                                <w:r w:rsidRPr="00EE6BA3">
                                  <w:rPr>
                                    <w:sz w:val="16"/>
                                    <w:szCs w:val="16"/>
                                  </w:rPr>
                                  <w:t>vlammen</w:t>
                                </w:r>
                              </w:p>
                              <w:p w14:paraId="278AF439" w14:textId="77777777" w:rsidR="00D21CC0" w:rsidRPr="00EE6BA3" w:rsidRDefault="00D21CC0" w:rsidP="00EE6BA3">
                                <w:pPr>
                                  <w:ind w:firstLine="0"/>
                                  <w:jc w:val="center"/>
                                  <w:rPr>
                                    <w:sz w:val="16"/>
                                    <w:szCs w:val="16"/>
                                  </w:rPr>
                                </w:pPr>
                                <w:r w:rsidRPr="00EE6BA3">
                                  <w:rPr>
                                    <w:sz w:val="16"/>
                                    <w:szCs w:val="16"/>
                                  </w:rPr>
                                  <w:t>(heet gas)</w:t>
                                </w:r>
                              </w:p>
                            </w:txbxContent>
                          </v:textbox>
                        </v:shape>
                      </v:group>
                    </v:group>
                  </w:pict>
                </mc:Fallback>
              </mc:AlternateContent>
            </w:r>
          </w:p>
        </w:tc>
        <w:tc>
          <w:tcPr>
            <w:tcW w:w="4875" w:type="dxa"/>
            <w:shd w:val="clear" w:color="auto" w:fill="D9D9D9" w:themeFill="background1" w:themeFillShade="D9"/>
          </w:tcPr>
          <w:p w14:paraId="5B0CAC0B" w14:textId="77777777" w:rsidR="004027F2" w:rsidRPr="00774B82" w:rsidRDefault="004027F2" w:rsidP="00774B82">
            <w:pPr>
              <w:widowControl w:val="0"/>
              <w:tabs>
                <w:tab w:val="left" w:pos="284"/>
              </w:tabs>
              <w:ind w:firstLine="0"/>
              <w:rPr>
                <w:b/>
                <w:color w:val="0070C0"/>
                <w:sz w:val="20"/>
                <w:szCs w:val="20"/>
              </w:rPr>
            </w:pPr>
            <w:r w:rsidRPr="00774B82">
              <w:rPr>
                <w:b/>
                <w:color w:val="0070C0"/>
                <w:sz w:val="20"/>
                <w:szCs w:val="20"/>
              </w:rPr>
              <w:t>Werkblad activiteit 9</w:t>
            </w:r>
          </w:p>
          <w:p w14:paraId="1030FF6F" w14:textId="77777777" w:rsidR="004027F2" w:rsidRPr="00966A87" w:rsidRDefault="004027F2" w:rsidP="00774B82">
            <w:pPr>
              <w:widowControl w:val="0"/>
              <w:tabs>
                <w:tab w:val="left" w:pos="284"/>
              </w:tabs>
              <w:spacing w:before="120"/>
              <w:ind w:firstLine="0"/>
              <w:rPr>
                <w:b/>
                <w:sz w:val="18"/>
                <w:szCs w:val="18"/>
              </w:rPr>
            </w:pPr>
            <w:r w:rsidRPr="00966A87">
              <w:rPr>
                <w:b/>
                <w:sz w:val="18"/>
                <w:szCs w:val="18"/>
              </w:rPr>
              <w:t>Probleem</w:t>
            </w:r>
          </w:p>
          <w:p w14:paraId="42C40C35" w14:textId="77777777" w:rsidR="004027F2" w:rsidRPr="00966A87" w:rsidRDefault="004027F2" w:rsidP="00774B82">
            <w:pPr>
              <w:widowControl w:val="0"/>
              <w:tabs>
                <w:tab w:val="left" w:pos="284"/>
              </w:tabs>
              <w:ind w:firstLine="0"/>
              <w:rPr>
                <w:sz w:val="18"/>
                <w:szCs w:val="18"/>
              </w:rPr>
            </w:pPr>
            <w:r w:rsidRPr="00966A87">
              <w:rPr>
                <w:sz w:val="18"/>
                <w:szCs w:val="18"/>
              </w:rPr>
              <w:t>We hebben aangenomen dat een gas dat in temperatuur stijgt te verge</w:t>
            </w:r>
            <w:r w:rsidR="00966A87">
              <w:rPr>
                <w:sz w:val="18"/>
                <w:szCs w:val="18"/>
              </w:rPr>
              <w:softHyphen/>
            </w:r>
            <w:r w:rsidRPr="00966A87">
              <w:rPr>
                <w:sz w:val="18"/>
                <w:szCs w:val="18"/>
              </w:rPr>
              <w:t>lijken is met een verzameling bolletjes waarvan de snelheid toeneemt. Maar hoe kan het dat deze bolletjes sneller gaan bewegen?</w:t>
            </w:r>
          </w:p>
          <w:p w14:paraId="761520A5" w14:textId="77777777" w:rsidR="004027F2" w:rsidRPr="00966A87" w:rsidRDefault="004027F2" w:rsidP="00774B82">
            <w:pPr>
              <w:widowControl w:val="0"/>
              <w:tabs>
                <w:tab w:val="left" w:pos="284"/>
              </w:tabs>
              <w:ind w:firstLine="0"/>
              <w:rPr>
                <w:sz w:val="18"/>
                <w:szCs w:val="18"/>
              </w:rPr>
            </w:pPr>
            <w:r w:rsidRPr="00966A87">
              <w:rPr>
                <w:sz w:val="18"/>
                <w:szCs w:val="18"/>
              </w:rPr>
              <w:t>In dit werkblad probeer je een antwoord op deze vraag te vinden.</w:t>
            </w:r>
          </w:p>
          <w:p w14:paraId="23926084" w14:textId="77777777" w:rsidR="004027F2" w:rsidRPr="00966A87" w:rsidRDefault="004027F2" w:rsidP="00966A87">
            <w:pPr>
              <w:widowControl w:val="0"/>
              <w:tabs>
                <w:tab w:val="left" w:pos="284"/>
              </w:tabs>
              <w:spacing w:before="60"/>
              <w:ind w:firstLine="0"/>
              <w:rPr>
                <w:sz w:val="18"/>
                <w:szCs w:val="18"/>
              </w:rPr>
            </w:pPr>
            <w:r w:rsidRPr="00966A87">
              <w:rPr>
                <w:sz w:val="18"/>
                <w:szCs w:val="18"/>
              </w:rPr>
              <w:t>We kijken hiervoor naar een gasoven. Als je het gas met een lucifer aansteekt, verschijnen er vlammen. Een vlam is niets anders dan een erg heet gas.</w:t>
            </w:r>
          </w:p>
          <w:p w14:paraId="418D641F" w14:textId="77777777" w:rsidR="004027F2" w:rsidRPr="00966A87" w:rsidRDefault="004027F2" w:rsidP="00774B82">
            <w:pPr>
              <w:widowControl w:val="0"/>
              <w:tabs>
                <w:tab w:val="left" w:pos="284"/>
              </w:tabs>
              <w:ind w:firstLine="0"/>
              <w:rPr>
                <w:sz w:val="18"/>
                <w:szCs w:val="18"/>
              </w:rPr>
            </w:pPr>
            <w:r w:rsidRPr="00966A87">
              <w:rPr>
                <w:noProof/>
                <w:sz w:val="18"/>
                <w:szCs w:val="18"/>
                <w:lang w:eastAsia="nl-NL"/>
              </w:rPr>
              <mc:AlternateContent>
                <mc:Choice Requires="wps">
                  <w:drawing>
                    <wp:anchor distT="0" distB="0" distL="114300" distR="114300" simplePos="0" relativeHeight="251697152" behindDoc="1" locked="0" layoutInCell="1" allowOverlap="1" wp14:anchorId="18CF4711" wp14:editId="62E61D02">
                      <wp:simplePos x="0" y="0"/>
                      <wp:positionH relativeFrom="column">
                        <wp:posOffset>-1082040</wp:posOffset>
                      </wp:positionH>
                      <wp:positionV relativeFrom="paragraph">
                        <wp:posOffset>-37465</wp:posOffset>
                      </wp:positionV>
                      <wp:extent cx="1008000" cy="1188000"/>
                      <wp:effectExtent l="0" t="0" r="20955" b="12700"/>
                      <wp:wrapNone/>
                      <wp:docPr id="359" name="Rechthoek 359"/>
                      <wp:cNvGraphicFramePr/>
                      <a:graphic xmlns:a="http://schemas.openxmlformats.org/drawingml/2006/main">
                        <a:graphicData uri="http://schemas.microsoft.com/office/word/2010/wordprocessingShape">
                          <wps:wsp>
                            <wps:cNvSpPr/>
                            <wps:spPr>
                              <a:xfrm>
                                <a:off x="0" y="0"/>
                                <a:ext cx="1008000" cy="118800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C1F8B" id="Rechthoek 359" o:spid="_x0000_s1026" style="position:absolute;margin-left:-85.2pt;margin-top:-2.95pt;width:79.35pt;height:93.5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" fillcolor="white [3212]" strokecolor="black [3213]"/>
                  </w:pict>
                </mc:Fallback>
              </mc:AlternateContent>
            </w:r>
            <w:r w:rsidRPr="00966A87">
              <w:rPr>
                <w:sz w:val="18"/>
                <w:szCs w:val="18"/>
              </w:rPr>
              <w:t>Als we dit hete gas vergelijken met een verzameling bolletjes, dan moeten we aannemen dat deze bolletjes erg snel bewegen.</w:t>
            </w:r>
          </w:p>
          <w:p w14:paraId="6846CDA1" w14:textId="77777777" w:rsidR="004027F2" w:rsidRPr="00966A87" w:rsidRDefault="004027F2" w:rsidP="00774B82">
            <w:pPr>
              <w:widowControl w:val="0"/>
              <w:tabs>
                <w:tab w:val="left" w:pos="284"/>
              </w:tabs>
              <w:ind w:firstLine="0"/>
              <w:rPr>
                <w:sz w:val="18"/>
                <w:szCs w:val="18"/>
              </w:rPr>
            </w:pPr>
            <w:r w:rsidRPr="00966A87">
              <w:rPr>
                <w:sz w:val="18"/>
                <w:szCs w:val="18"/>
              </w:rPr>
              <w:t xml:space="preserve">De lucht in de oven wordt verwarmd door de vlammen. Als we ook de lucht in de oven vergelijken met een verzameling bewegende bolletjes, dan moeten we aannemen dat </w:t>
            </w:r>
            <w:r w:rsidRPr="00966A87">
              <w:rPr>
                <w:i/>
                <w:sz w:val="18"/>
                <w:szCs w:val="18"/>
              </w:rPr>
              <w:t>deze bolletjes op de een of andere manier sneller gaan bewegen</w:t>
            </w:r>
            <w:r w:rsidRPr="00966A87">
              <w:rPr>
                <w:sz w:val="18"/>
                <w:szCs w:val="18"/>
              </w:rPr>
              <w:t>. Hoe kan dat?</w:t>
            </w:r>
          </w:p>
          <w:p w14:paraId="7F4B878E" w14:textId="77777777" w:rsidR="004027F2" w:rsidRPr="00966A87" w:rsidRDefault="004027F2" w:rsidP="00966A87">
            <w:pPr>
              <w:widowControl w:val="0"/>
              <w:tabs>
                <w:tab w:val="left" w:pos="284"/>
              </w:tabs>
              <w:spacing w:before="60"/>
              <w:ind w:firstLine="0"/>
              <w:rPr>
                <w:sz w:val="18"/>
                <w:szCs w:val="18"/>
              </w:rPr>
            </w:pPr>
            <w:r w:rsidRPr="00966A87">
              <w:rPr>
                <w:sz w:val="18"/>
                <w:szCs w:val="18"/>
              </w:rPr>
              <w:t>Probeer een verklaring te bedenken. Maak het schema hieronder af door, stap voor stap, op te schrijven wat er met de bolletjes zal gebeuren.</w:t>
            </w:r>
          </w:p>
          <w:p w14:paraId="0F9C4C46" w14:textId="77777777" w:rsidR="004027F2" w:rsidRPr="00966A87" w:rsidRDefault="004027F2" w:rsidP="00966A87">
            <w:pPr>
              <w:widowControl w:val="0"/>
              <w:tabs>
                <w:tab w:val="left" w:pos="284"/>
              </w:tabs>
              <w:spacing w:before="120"/>
              <w:ind w:firstLine="0"/>
              <w:rPr>
                <w:sz w:val="18"/>
                <w:szCs w:val="18"/>
              </w:rPr>
            </w:pPr>
            <w:r w:rsidRPr="00966A87">
              <w:rPr>
                <w:sz w:val="18"/>
                <w:szCs w:val="18"/>
              </w:rPr>
              <w:t>LUCHT MET LAGE</w:t>
            </w:r>
            <w:r w:rsidRPr="00966A87">
              <w:rPr>
                <w:sz w:val="18"/>
                <w:szCs w:val="18"/>
              </w:rPr>
              <w:tab/>
              <w:t xml:space="preserve">         de bolletjes bewegen </w:t>
            </w:r>
          </w:p>
          <w:p w14:paraId="7A26CC4E" w14:textId="77777777" w:rsidR="004027F2" w:rsidRPr="00966A87" w:rsidRDefault="004027F2" w:rsidP="00774B82">
            <w:pPr>
              <w:widowControl w:val="0"/>
              <w:tabs>
                <w:tab w:val="left" w:pos="284"/>
              </w:tabs>
              <w:ind w:firstLine="0"/>
              <w:rPr>
                <w:sz w:val="18"/>
                <w:szCs w:val="18"/>
              </w:rPr>
            </w:pPr>
            <w:r w:rsidRPr="00966A87">
              <w:rPr>
                <w:noProof/>
                <w:sz w:val="18"/>
                <w:szCs w:val="18"/>
                <w:lang w:eastAsia="nl-NL"/>
              </w:rPr>
              <mc:AlternateContent>
                <mc:Choice Requires="wpg">
                  <w:drawing>
                    <wp:anchor distT="0" distB="0" distL="114300" distR="114300" simplePos="0" relativeHeight="251696128" behindDoc="0" locked="0" layoutInCell="1" allowOverlap="1" wp14:anchorId="30F3BAA8" wp14:editId="114C8C36">
                      <wp:simplePos x="0" y="0"/>
                      <wp:positionH relativeFrom="column">
                        <wp:posOffset>1042670</wp:posOffset>
                      </wp:positionH>
                      <wp:positionV relativeFrom="paragraph">
                        <wp:posOffset>13970</wp:posOffset>
                      </wp:positionV>
                      <wp:extent cx="783590" cy="958850"/>
                      <wp:effectExtent l="38100" t="57150" r="54610" b="69850"/>
                      <wp:wrapNone/>
                      <wp:docPr id="662" name="Groep 662"/>
                      <wp:cNvGraphicFramePr/>
                      <a:graphic xmlns:a="http://schemas.openxmlformats.org/drawingml/2006/main">
                        <a:graphicData uri="http://schemas.microsoft.com/office/word/2010/wordprocessingGroup">
                          <wpg:wgp>
                            <wpg:cNvGrpSpPr/>
                            <wpg:grpSpPr>
                              <a:xfrm>
                                <a:off x="0" y="0"/>
                                <a:ext cx="783590" cy="958850"/>
                                <a:chOff x="0" y="11879"/>
                                <a:chExt cx="784856" cy="975190"/>
                              </a:xfrm>
                            </wpg:grpSpPr>
                            <wps:wsp>
                              <wps:cNvPr id="663" name="Rechte verbindingslijn met pijl 663"/>
                              <wps:cNvCnPr/>
                              <wps:spPr>
                                <a:xfrm flipH="1">
                                  <a:off x="0" y="987069"/>
                                  <a:ext cx="497205" cy="0"/>
                                </a:xfrm>
                                <a:prstGeom prst="straightConnector1">
                                  <a:avLst/>
                                </a:prstGeom>
                                <a:ln w="12700">
                                  <a:solidFill>
                                    <a:schemeClr val="tx1"/>
                                  </a:solidFill>
                                  <a:headEnd type="none" w="med" len="med"/>
                                  <a:tailEnd type="triangle" w="sm" len="sm"/>
                                </a:ln>
                              </wps:spPr>
                              <wps:style>
                                <a:lnRef idx="1">
                                  <a:schemeClr val="accent1"/>
                                </a:lnRef>
                                <a:fillRef idx="0">
                                  <a:schemeClr val="accent1"/>
                                </a:fillRef>
                                <a:effectRef idx="0">
                                  <a:schemeClr val="accent1"/>
                                </a:effectRef>
                                <a:fontRef idx="minor">
                                  <a:schemeClr val="tx1"/>
                                </a:fontRef>
                              </wps:style>
                              <wps:bodyPr/>
                            </wps:wsp>
                            <wps:wsp>
                              <wps:cNvPr id="664" name="Rechte verbindingslijn met pijl 664"/>
                              <wps:cNvCnPr/>
                              <wps:spPr>
                                <a:xfrm>
                                  <a:off x="7315" y="11879"/>
                                  <a:ext cx="497205" cy="0"/>
                                </a:xfrm>
                                <a:prstGeom prst="straightConnector1">
                                  <a:avLst/>
                                </a:prstGeom>
                                <a:ln w="12700">
                                  <a:solidFill>
                                    <a:schemeClr val="tx1"/>
                                  </a:solidFill>
                                  <a:headEnd type="none" w="med" len="med"/>
                                  <a:tailEnd type="triangle" w="sm" len="sm"/>
                                </a:ln>
                              </wps:spPr>
                              <wps:style>
                                <a:lnRef idx="1">
                                  <a:schemeClr val="accent1"/>
                                </a:lnRef>
                                <a:fillRef idx="0">
                                  <a:schemeClr val="accent1"/>
                                </a:fillRef>
                                <a:effectRef idx="0">
                                  <a:schemeClr val="accent1"/>
                                </a:effectRef>
                                <a:fontRef idx="minor">
                                  <a:schemeClr val="tx1"/>
                                </a:fontRef>
                              </wps:style>
                              <wps:bodyPr/>
                            </wps:wsp>
                            <wps:wsp>
                              <wps:cNvPr id="665" name="Rechte verbindingslijn met pijl 665"/>
                              <wps:cNvCnPr/>
                              <wps:spPr>
                                <a:xfrm>
                                  <a:off x="285295" y="285292"/>
                                  <a:ext cx="432000" cy="0"/>
                                </a:xfrm>
                                <a:prstGeom prst="straightConnector1">
                                  <a:avLst/>
                                </a:prstGeom>
                                <a:ln w="12700">
                                  <a:solidFill>
                                    <a:schemeClr val="tx1"/>
                                  </a:solidFill>
                                  <a:headEnd type="none" w="med" len="med"/>
                                  <a:tailEnd type="triangle" w="sm" len="sm"/>
                                </a:ln>
                              </wps:spPr>
                              <wps:style>
                                <a:lnRef idx="1">
                                  <a:schemeClr val="accent1"/>
                                </a:lnRef>
                                <a:fillRef idx="0">
                                  <a:schemeClr val="accent1"/>
                                </a:fillRef>
                                <a:effectRef idx="0">
                                  <a:schemeClr val="accent1"/>
                                </a:effectRef>
                                <a:fontRef idx="minor">
                                  <a:schemeClr val="tx1"/>
                                </a:fontRef>
                              </wps:style>
                              <wps:bodyPr/>
                            </wps:wsp>
                            <wps:wsp>
                              <wps:cNvPr id="666" name="Rechte verbindingslijn met pijl 666"/>
                              <wps:cNvCnPr/>
                              <wps:spPr>
                                <a:xfrm rot="5400000">
                                  <a:off x="586469" y="591764"/>
                                  <a:ext cx="396773" cy="0"/>
                                </a:xfrm>
                                <a:prstGeom prst="straightConnector1">
                                  <a:avLst/>
                                </a:prstGeom>
                                <a:ln w="12700">
                                  <a:solidFill>
                                    <a:schemeClr val="tx1"/>
                                  </a:solidFill>
                                  <a:headEnd type="none" w="med" len="med"/>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2446177" id="Groep 662" o:spid="_x0000_s1026" style="position:absolute;margin-left:82.1pt;margin-top:1.1pt;width:61.7pt;height:75.5pt;z-index:251696128;mso-width-relative:margin;mso-height-relative:margin" coordorigin=",118" coordsize="7848,9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">
                      <v:shape id="Rechte verbindingslijn met pijl 663" o:spid="_x0000_s1027" type="#_x0000_t32" style="position:absolute;top:9870;width:49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" strokecolor="black [3213]" strokeweight="1pt">
                        <v:stroke endarrow="block" endarrowwidth="narrow" endarrowlength="short"/>
                      </v:shape>
                      <v:shape id="Rechte verbindingslijn met pijl 664" o:spid="_x0000_s1028" type="#_x0000_t32" style="position:absolute;left:73;top:118;width:4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" strokecolor="black [3213]" strokeweight="1pt">
                        <v:stroke endarrow="block" endarrowwidth="narrow" endarrowlength="short"/>
                      </v:shape>
                      <v:shape id="Rechte verbindingslijn met pijl 665" o:spid="_x0000_s1029" type="#_x0000_t32" style="position:absolute;left:2852;top:2852;width:43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" strokecolor="black [3213]" strokeweight="1pt">
                        <v:stroke endarrow="block" endarrowwidth="narrow" endarrowlength="short"/>
                      </v:shape>
                      <v:shape id="Rechte verbindingslijn met pijl 666" o:spid="_x0000_s1030" type="#_x0000_t32" style="position:absolute;left:5864;top:5917;width:3968;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" strokecolor="black [3213]" strokeweight="1pt">
                        <v:stroke endarrow="block" endarrowwidth="narrow" endarrowlength="short"/>
                      </v:shape>
                    </v:group>
                  </w:pict>
                </mc:Fallback>
              </mc:AlternateContent>
            </w:r>
            <w:r w:rsidRPr="00966A87">
              <w:rPr>
                <w:sz w:val="18"/>
                <w:szCs w:val="18"/>
              </w:rPr>
              <w:t>TEMPERATUUR</w:t>
            </w:r>
            <w:r w:rsidRPr="00966A87">
              <w:rPr>
                <w:sz w:val="18"/>
                <w:szCs w:val="18"/>
              </w:rPr>
              <w:tab/>
            </w:r>
            <w:r w:rsidRPr="00966A87">
              <w:rPr>
                <w:sz w:val="18"/>
                <w:szCs w:val="18"/>
              </w:rPr>
              <w:tab/>
              <w:t xml:space="preserve">         langzaam</w:t>
            </w:r>
          </w:p>
          <w:p w14:paraId="3D78B2FD" w14:textId="77777777" w:rsidR="004027F2" w:rsidRPr="00966A87" w:rsidRDefault="004027F2" w:rsidP="00966A87">
            <w:pPr>
              <w:widowControl w:val="0"/>
              <w:tabs>
                <w:tab w:val="left" w:pos="284"/>
              </w:tabs>
              <w:spacing w:before="120"/>
              <w:rPr>
                <w:sz w:val="18"/>
                <w:szCs w:val="18"/>
              </w:rPr>
            </w:pPr>
            <w:r w:rsidRPr="00966A87">
              <w:rPr>
                <w:sz w:val="18"/>
                <w:szCs w:val="18"/>
              </w:rPr>
              <w:t xml:space="preserve">VERWARMEN MET </w:t>
            </w:r>
            <w:r w:rsidRPr="00966A87">
              <w:rPr>
                <w:sz w:val="18"/>
                <w:szCs w:val="18"/>
              </w:rPr>
              <w:tab/>
            </w:r>
            <w:r w:rsidRPr="00966A87">
              <w:rPr>
                <w:sz w:val="18"/>
                <w:szCs w:val="18"/>
              </w:rPr>
              <w:tab/>
              <w:t>?</w:t>
            </w:r>
          </w:p>
          <w:p w14:paraId="5A77680E" w14:textId="77777777" w:rsidR="004027F2" w:rsidRPr="00966A87" w:rsidRDefault="004027F2" w:rsidP="004027F2">
            <w:pPr>
              <w:widowControl w:val="0"/>
              <w:tabs>
                <w:tab w:val="left" w:pos="284"/>
              </w:tabs>
              <w:rPr>
                <w:sz w:val="18"/>
                <w:szCs w:val="18"/>
              </w:rPr>
            </w:pPr>
            <w:r w:rsidRPr="00966A87">
              <w:rPr>
                <w:sz w:val="18"/>
                <w:szCs w:val="18"/>
              </w:rPr>
              <w:t>VLAMMEN (HEET GAS)</w:t>
            </w:r>
            <w:r w:rsidRPr="00966A87">
              <w:rPr>
                <w:sz w:val="18"/>
                <w:szCs w:val="18"/>
              </w:rPr>
              <w:tab/>
              <w:t xml:space="preserve">     ………………………….</w:t>
            </w:r>
          </w:p>
          <w:p w14:paraId="31DFBA40" w14:textId="77777777" w:rsidR="004027F2" w:rsidRPr="00966A87" w:rsidRDefault="004027F2" w:rsidP="004027F2">
            <w:pPr>
              <w:widowControl w:val="0"/>
              <w:tabs>
                <w:tab w:val="left" w:pos="284"/>
              </w:tabs>
              <w:rPr>
                <w:sz w:val="18"/>
                <w:szCs w:val="18"/>
              </w:rPr>
            </w:pPr>
            <w:r w:rsidRPr="00966A87">
              <w:rPr>
                <w:sz w:val="18"/>
                <w:szCs w:val="18"/>
              </w:rPr>
              <w:tab/>
            </w:r>
            <w:r w:rsidRPr="00966A87">
              <w:rPr>
                <w:sz w:val="18"/>
                <w:szCs w:val="18"/>
              </w:rPr>
              <w:tab/>
            </w:r>
            <w:r w:rsidRPr="00966A87">
              <w:rPr>
                <w:sz w:val="18"/>
                <w:szCs w:val="18"/>
              </w:rPr>
              <w:tab/>
            </w:r>
            <w:r w:rsidRPr="00966A87">
              <w:rPr>
                <w:sz w:val="18"/>
                <w:szCs w:val="18"/>
              </w:rPr>
              <w:tab/>
              <w:t xml:space="preserve">     ………………………….</w:t>
            </w:r>
          </w:p>
          <w:p w14:paraId="6EF908EE" w14:textId="77777777" w:rsidR="004027F2" w:rsidRPr="00966A87" w:rsidRDefault="004027F2" w:rsidP="004027F2">
            <w:pPr>
              <w:widowControl w:val="0"/>
              <w:tabs>
                <w:tab w:val="left" w:pos="284"/>
              </w:tabs>
              <w:rPr>
                <w:sz w:val="18"/>
                <w:szCs w:val="18"/>
              </w:rPr>
            </w:pPr>
            <w:r w:rsidRPr="00966A87">
              <w:rPr>
                <w:sz w:val="18"/>
                <w:szCs w:val="18"/>
              </w:rPr>
              <w:tab/>
            </w:r>
            <w:r w:rsidRPr="00966A87">
              <w:rPr>
                <w:sz w:val="18"/>
                <w:szCs w:val="18"/>
              </w:rPr>
              <w:tab/>
            </w:r>
            <w:r w:rsidRPr="00966A87">
              <w:rPr>
                <w:sz w:val="18"/>
                <w:szCs w:val="18"/>
              </w:rPr>
              <w:tab/>
            </w:r>
            <w:r w:rsidRPr="00966A87">
              <w:rPr>
                <w:sz w:val="18"/>
                <w:szCs w:val="18"/>
              </w:rPr>
              <w:tab/>
              <w:t xml:space="preserve">     ……</w:t>
            </w:r>
          </w:p>
          <w:p w14:paraId="62D890F0" w14:textId="77777777" w:rsidR="004027F2" w:rsidRPr="00966A87" w:rsidRDefault="004027F2" w:rsidP="00966A87">
            <w:pPr>
              <w:widowControl w:val="0"/>
              <w:tabs>
                <w:tab w:val="left" w:pos="284"/>
              </w:tabs>
              <w:spacing w:before="120"/>
              <w:ind w:firstLine="0"/>
              <w:rPr>
                <w:sz w:val="18"/>
                <w:szCs w:val="18"/>
              </w:rPr>
            </w:pPr>
            <w:r w:rsidRPr="00966A87">
              <w:rPr>
                <w:sz w:val="18"/>
                <w:szCs w:val="18"/>
              </w:rPr>
              <w:t>LUCHT MET HOGERE</w:t>
            </w:r>
            <w:r w:rsidR="00966A87">
              <w:rPr>
                <w:sz w:val="18"/>
                <w:szCs w:val="18"/>
              </w:rPr>
              <w:tab/>
              <w:t xml:space="preserve"> </w:t>
            </w:r>
            <w:r w:rsidRPr="00966A87">
              <w:rPr>
                <w:sz w:val="18"/>
                <w:szCs w:val="18"/>
              </w:rPr>
              <w:t xml:space="preserve">        de bolletjes bewegen</w:t>
            </w:r>
          </w:p>
          <w:p w14:paraId="293D3868" w14:textId="77777777" w:rsidR="004027F2" w:rsidRPr="00966A87" w:rsidRDefault="004027F2" w:rsidP="00966A87">
            <w:pPr>
              <w:widowControl w:val="0"/>
              <w:tabs>
                <w:tab w:val="left" w:pos="284"/>
              </w:tabs>
              <w:ind w:firstLine="0"/>
              <w:rPr>
                <w:sz w:val="18"/>
                <w:szCs w:val="18"/>
              </w:rPr>
            </w:pPr>
            <w:r w:rsidRPr="00966A87">
              <w:rPr>
                <w:sz w:val="18"/>
                <w:szCs w:val="18"/>
              </w:rPr>
              <w:t>TEMPERATUUR</w:t>
            </w:r>
            <w:r w:rsidR="00966A87">
              <w:rPr>
                <w:sz w:val="18"/>
                <w:szCs w:val="18"/>
              </w:rPr>
              <w:tab/>
            </w:r>
            <w:r w:rsidRPr="00966A87">
              <w:rPr>
                <w:sz w:val="18"/>
                <w:szCs w:val="18"/>
              </w:rPr>
              <w:tab/>
              <w:t xml:space="preserve">         sneller</w:t>
            </w:r>
          </w:p>
          <w:p w14:paraId="2CA9B2DE" w14:textId="77777777" w:rsidR="004027F2" w:rsidRDefault="004027F2" w:rsidP="00966A87">
            <w:pPr>
              <w:widowControl w:val="0"/>
              <w:tabs>
                <w:tab w:val="left" w:pos="284"/>
              </w:tabs>
              <w:spacing w:before="120"/>
              <w:ind w:firstLine="0"/>
              <w:rPr>
                <w:sz w:val="18"/>
                <w:szCs w:val="18"/>
              </w:rPr>
            </w:pPr>
            <w:r w:rsidRPr="00966A87">
              <w:rPr>
                <w:sz w:val="18"/>
                <w:szCs w:val="18"/>
              </w:rPr>
              <w:t>Kun je nu een mogelijk antwoord geven op de volgende vraag: hoe kan het dat de bolletjes sneller gaan bewegen?</w:t>
            </w:r>
          </w:p>
        </w:tc>
      </w:tr>
    </w:tbl>
    <w:p w14:paraId="77F317FF" w14:textId="31E74B6C" w:rsidR="004027F2" w:rsidRPr="00966A87" w:rsidRDefault="004027F2" w:rsidP="00966A87">
      <w:pPr>
        <w:widowControl w:val="0"/>
        <w:tabs>
          <w:tab w:val="left" w:pos="340"/>
        </w:tabs>
        <w:spacing w:before="120"/>
        <w:ind w:firstLine="0"/>
        <w:rPr>
          <w:sz w:val="18"/>
          <w:szCs w:val="18"/>
        </w:rPr>
      </w:pPr>
      <w:r w:rsidRPr="00966A87">
        <w:rPr>
          <w:sz w:val="18"/>
          <w:szCs w:val="18"/>
        </w:rPr>
        <w:t xml:space="preserve">Figuur </w:t>
      </w:r>
      <w:r w:rsidR="00BD296B">
        <w:rPr>
          <w:sz w:val="18"/>
          <w:szCs w:val="18"/>
        </w:rPr>
        <w:t>3</w:t>
      </w:r>
      <w:r w:rsidRPr="00966A87">
        <w:rPr>
          <w:sz w:val="18"/>
          <w:szCs w:val="18"/>
        </w:rPr>
        <w:t xml:space="preserve"> – Werkblad rond de verklaring dat de deeltjes sneller gaan bewegen door botsingen met andere deeltjes met een grotere snelheid.</w:t>
      </w:r>
    </w:p>
    <w:p w14:paraId="43EC918A" w14:textId="77777777" w:rsidR="004027F2" w:rsidRDefault="004027F2" w:rsidP="00EE6BA3">
      <w:pPr>
        <w:pStyle w:val="Eerstealinea"/>
        <w:jc w:val="both"/>
      </w:pPr>
      <w:r>
        <w:t>Op de</w:t>
      </w:r>
      <w:r w:rsidRPr="00A17E17">
        <w:t xml:space="preserve"> laatste vraag </w:t>
      </w:r>
      <w:r>
        <w:t xml:space="preserve">van dit werkblad </w:t>
      </w:r>
      <w:r w:rsidRPr="00A17E17">
        <w:t>is een betrekkelijk eenvoudig antwoord te vinden in termen van</w:t>
      </w:r>
      <w:r>
        <w:t xml:space="preserve"> doorgeven van beweging (of, fysisch meer correct: </w:t>
      </w:r>
      <w:r w:rsidRPr="00A17E17">
        <w:t>impulsoverdracht</w:t>
      </w:r>
      <w:r>
        <w:t xml:space="preserve"> – maar die term kennen de leerlingen niet). </w:t>
      </w:r>
    </w:p>
    <w:p w14:paraId="6598375E" w14:textId="77777777" w:rsidR="004027F2" w:rsidRPr="00A17E17" w:rsidRDefault="004027F2" w:rsidP="00042EDA">
      <w:pPr>
        <w:jc w:val="both"/>
      </w:pPr>
      <w:r w:rsidRPr="00A17E17">
        <w:lastRenderedPageBreak/>
        <w:t xml:space="preserve">Via reflectie op de </w:t>
      </w:r>
      <w:r>
        <w:t>verschillende</w:t>
      </w:r>
      <w:r w:rsidRPr="00A17E17">
        <w:t xml:space="preserve"> hypothesen en verklaringen die leerlingen in dit pro</w:t>
      </w:r>
      <w:r w:rsidR="00EE6BA3">
        <w:softHyphen/>
      </w:r>
      <w:r w:rsidRPr="00A17E17">
        <w:t>ces</w:t>
      </w:r>
      <w:r>
        <w:t xml:space="preserve"> van het ontwikkelen van een deeltjesmodel</w:t>
      </w:r>
      <w:r w:rsidRPr="00A17E17">
        <w:t xml:space="preserve"> opstellen, en op de afwegingen en keuzes die ze daarbij gemaakt hebben, wordt het vervolgens mogelijk expliciet te maken dat</w:t>
      </w:r>
      <w:r w:rsidR="00EE6BA3" w:rsidRPr="00EE6BA3">
        <w:rPr>
          <w:szCs w:val="20"/>
        </w:rPr>
        <w:t xml:space="preserve"> </w:t>
      </w:r>
      <w:r w:rsidRPr="00EE6BA3">
        <w:rPr>
          <w:szCs w:val="20"/>
        </w:rPr>
        <w:t>er goede redenen zijn om de voorkeur te geven aan een verklaring van een macroscopisch verwarmingsproces in termen van deeltjes die zelf niet warmer of kouder worden, boven een verklaring waarin het toekennen van een temperatuur aan deeltjes een wezenlijke rol speelt</w:t>
      </w:r>
      <w:r w:rsidR="00EE6BA3">
        <w:rPr>
          <w:szCs w:val="20"/>
        </w:rPr>
        <w:t xml:space="preserve">. En </w:t>
      </w:r>
      <w:r w:rsidR="00042EDA">
        <w:rPr>
          <w:szCs w:val="20"/>
        </w:rPr>
        <w:t xml:space="preserve">daarnaast: </w:t>
      </w:r>
      <w:r w:rsidR="00EE6BA3">
        <w:rPr>
          <w:szCs w:val="20"/>
        </w:rPr>
        <w:t xml:space="preserve">dat </w:t>
      </w:r>
      <w:r w:rsidRPr="00EE6BA3">
        <w:rPr>
          <w:szCs w:val="20"/>
        </w:rPr>
        <w:t>in alle tot dan toe gegeven verklaringen met het model de deel</w:t>
      </w:r>
      <w:r w:rsidR="00042EDA">
        <w:rPr>
          <w:szCs w:val="20"/>
        </w:rPr>
        <w:softHyphen/>
      </w:r>
      <w:r w:rsidRPr="00EE6BA3">
        <w:rPr>
          <w:szCs w:val="20"/>
        </w:rPr>
        <w:t>tjes zelf in feite steeds onveranderlijk zijn gebleven.</w:t>
      </w:r>
      <w:r w:rsidR="00C807A2">
        <w:rPr>
          <w:szCs w:val="20"/>
        </w:rPr>
        <w:t xml:space="preserve"> </w:t>
      </w:r>
      <w:r w:rsidRPr="00A17E17">
        <w:t xml:space="preserve">Bovendien kan dan een eerste begin gemaakt worden met een expliciete bespreking van de vraag in hoeverre </w:t>
      </w:r>
      <w:r>
        <w:t>onveranderlijk</w:t>
      </w:r>
      <w:r w:rsidR="00C807A2">
        <w:softHyphen/>
      </w:r>
      <w:r>
        <w:t>heid</w:t>
      </w:r>
      <w:r w:rsidRPr="00A17E17">
        <w:t xml:space="preserve"> een zinvolle aanname is, en welke eigenschappen nu wel en niet aan deeltjes toe</w:t>
      </w:r>
      <w:r w:rsidR="00C807A2">
        <w:softHyphen/>
      </w:r>
      <w:r w:rsidRPr="00A17E17">
        <w:t>gekend moeten worden.</w:t>
      </w:r>
      <w:r>
        <w:t xml:space="preserve"> Ook kunnen leerlingen, nu onveranderlijkheid en voortdurende beweging meer aannemelijk zijn geworden, in nieuwe aangeboden activiteiten zelf bedenken dat lege ruimte tussen de deeltjes en ideale (volkomen elastische) botsingen nodig zijn als aanvullende hypothesen in het model.</w:t>
      </w:r>
      <w:r w:rsidRPr="00A17E17">
        <w:t xml:space="preserve"> We mogen verwachten dat leerlingen op deze manier ook voldoende voorbereid worden om de stap te zetten naar het verklaren van bekend gedrag van vaste stoffen en vloeistoffen in termen van onveranderlijke, voortdurend bewegende deeltjes. De meest voor de hand liggende manier om die stap te maken is via warmtetransport (als zijnde het doorgeven van beweging) en faseverande</w:t>
      </w:r>
      <w:r w:rsidR="00C807A2">
        <w:softHyphen/>
      </w:r>
      <w:r w:rsidRPr="00A17E17">
        <w:t>ringen (die nu beschreven kunnen worden als veranderingen</w:t>
      </w:r>
      <w:r>
        <w:t xml:space="preserve"> </w:t>
      </w:r>
      <w:r w:rsidRPr="00A17E17">
        <w:t>in een typische configu</w:t>
      </w:r>
      <w:r>
        <w:softHyphen/>
      </w:r>
      <w:r w:rsidRPr="00A17E17">
        <w:t>ratie en bewegingstoestand van een systeem van onveranderlijke deeltjes).</w:t>
      </w:r>
    </w:p>
    <w:p w14:paraId="1B9101FE" w14:textId="77777777" w:rsidR="004027F2" w:rsidRPr="00042EDA" w:rsidRDefault="004027F2" w:rsidP="00042EDA">
      <w:pPr>
        <w:widowControl w:val="0"/>
        <w:tabs>
          <w:tab w:val="left" w:pos="340"/>
        </w:tabs>
        <w:spacing w:before="200"/>
        <w:ind w:left="340" w:hanging="340"/>
        <w:jc w:val="both"/>
        <w:rPr>
          <w:b/>
          <w:color w:val="0070C0"/>
          <w:szCs w:val="20"/>
        </w:rPr>
      </w:pPr>
      <w:r w:rsidRPr="00042EDA">
        <w:rPr>
          <w:b/>
          <w:color w:val="0070C0"/>
          <w:szCs w:val="20"/>
        </w:rPr>
        <w:t>Actief modelleerproces</w:t>
      </w:r>
    </w:p>
    <w:p w14:paraId="250635E2" w14:textId="77777777" w:rsidR="004027F2" w:rsidRDefault="004027F2" w:rsidP="00042EDA">
      <w:pPr>
        <w:pStyle w:val="Eerstealinea"/>
        <w:jc w:val="both"/>
      </w:pPr>
      <w:r w:rsidRPr="00A17E17">
        <w:t xml:space="preserve">Op deze manier worden leerlingen actief betrokken bij het modelleerproces. Zij worden niet alleen in de gelegenheid gesteld om zelf een deel van het </w:t>
      </w:r>
      <w:r>
        <w:t>deeltjes</w:t>
      </w:r>
      <w:r w:rsidRPr="00A17E17">
        <w:t>model te ontwer</w:t>
      </w:r>
      <w:r w:rsidR="00042EDA">
        <w:softHyphen/>
      </w:r>
      <w:r w:rsidRPr="00A17E17">
        <w:t>pen, maar er wordt ook naar gestreefd hen daadwerkelijk in staat te stellen om te beoor</w:t>
      </w:r>
      <w:r w:rsidR="00042EDA">
        <w:softHyphen/>
      </w:r>
      <w:r w:rsidRPr="00A17E17">
        <w:t xml:space="preserve">delen in hoeverre nieuwe hypothesen zinvol en productief zijn. Hiertoe wordt in de beginfase ruim aandacht besteed aan het doel waarvoor het </w:t>
      </w:r>
      <w:r>
        <w:t>deeltjes</w:t>
      </w:r>
      <w:r w:rsidRPr="00A17E17">
        <w:t xml:space="preserve">model ingevoerd en verder ontwikkeld wordt. </w:t>
      </w:r>
      <w:r>
        <w:t>Ook</w:t>
      </w:r>
      <w:r w:rsidRPr="00A17E17">
        <w:t xml:space="preserve"> worden leerlingen gestimuleerd om soms meerdere hypo</w:t>
      </w:r>
      <w:r w:rsidR="00042EDA">
        <w:softHyphen/>
      </w:r>
      <w:r w:rsidRPr="00A17E17">
        <w:t xml:space="preserve">thesen met elkaar te vergelijken en worden zij ertoe aangezet om expliciet te reflecteren op de aard van de deeltjes. </w:t>
      </w:r>
    </w:p>
    <w:p w14:paraId="7A4DD2F3" w14:textId="77777777" w:rsidR="004027F2" w:rsidRDefault="004027F2" w:rsidP="00042EDA">
      <w:pPr>
        <w:jc w:val="both"/>
      </w:pPr>
      <w:r w:rsidRPr="00A17E17">
        <w:t xml:space="preserve">Naast deze actieve en bewuste betrokkenheid in het modelleerproces, zijn er in </w:t>
      </w:r>
      <w:r>
        <w:t>deze</w:t>
      </w:r>
      <w:r w:rsidRPr="00A17E17">
        <w:t xml:space="preserve"> aanpak nog enkele andere aandachtspunten opgenomen met betrekking tot de aard van het model. Zo wordt er </w:t>
      </w:r>
      <w:r>
        <w:t>vaak</w:t>
      </w:r>
      <w:r w:rsidRPr="00A17E17">
        <w:t xml:space="preserve"> expliciet stilgestaan bij de relaties tussen het model en macroscopische grootheden. Naast de relatie tussen de temperatuur van een object en de </w:t>
      </w:r>
      <w:r>
        <w:t xml:space="preserve">snelheid </w:t>
      </w:r>
      <w:r w:rsidRPr="00A17E17">
        <w:t>van de deeltjes worden ook meer voor de hand liggende relaties</w:t>
      </w:r>
      <w:r>
        <w:t xml:space="preserve"> expliciet ver</w:t>
      </w:r>
      <w:r w:rsidR="00B5704B">
        <w:softHyphen/>
      </w:r>
      <w:r>
        <w:t>woord</w:t>
      </w:r>
      <w:r w:rsidRPr="00A17E17">
        <w:t xml:space="preserve">, zoals die tussen de hoeveelheid stof en het aantal deeltjes. Later wordt hierop gereflecteerd om na te gaan hoe het geven van een verklaring met een deeltjesmodel in zijn werk gaat. Bovendien wordt het bestaan van de deeltjes bij de introductie van het basismodel in het midden gelaten (de introductie ging immers in vergelijkende zin: stel je eens voor dat een gas zich net zo gedraagt als een </w:t>
      </w:r>
      <w:r>
        <w:t>verzameling</w:t>
      </w:r>
      <w:r w:rsidRPr="00A17E17">
        <w:t xml:space="preserve"> bewegende bolletjes), zodat hierover enige onzekerheid blijft bestaan. Later wordt het, via reflectie op het nut van het model, interessant om na te denken over de mate van geloof in het bestaan van de deeltjes en over de vraag door welke ervaringen die mate van zekerheid wordt bepaald.</w:t>
      </w:r>
      <w:r>
        <w:t xml:space="preserve"> Hierbij ervaren leerlingen dat het uitkomen van een zelf geformuleerde voorspelling een zeer krachtige bijdrage levert aan die mate van zekerheid.</w:t>
      </w:r>
      <w:r w:rsidRPr="00A17E17">
        <w:t xml:space="preserve"> In een later stadium moet het </w:t>
      </w:r>
      <w:r>
        <w:lastRenderedPageBreak/>
        <w:t>ook</w:t>
      </w:r>
      <w:r w:rsidRPr="00A17E17">
        <w:t xml:space="preserve"> mogelijk zijn om leerlingen te laten reflecteren op het modelleerproces zelf</w:t>
      </w:r>
      <w:r>
        <w:t xml:space="preserve"> – als onderdeel van begripsontwikkeling over de aard van natuurwetenschap</w:t>
      </w:r>
      <w:r w:rsidRPr="00A17E17">
        <w:t>.</w:t>
      </w:r>
    </w:p>
    <w:sectPr w:rsidR="004027F2" w:rsidSect="009822F1">
      <w:headerReference w:type="default" r:id="rId10"/>
      <w:footnotePr>
        <w:numStart w:val="2"/>
      </w:footnotePr>
      <w:type w:val="continuous"/>
      <w:pgSz w:w="9469" w:h="13438" w:code="9"/>
      <w:pgMar w:top="1701" w:right="1021" w:bottom="1361" w:left="1247" w:header="851" w:footer="907" w:gutter="0"/>
      <w:cols w:space="708"/>
      <w:vAlign w:val="both"/>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51337" w14:textId="77777777" w:rsidR="000E477B" w:rsidRDefault="000E477B" w:rsidP="00F56749">
      <w:r>
        <w:separator/>
      </w:r>
    </w:p>
  </w:endnote>
  <w:endnote w:type="continuationSeparator" w:id="0">
    <w:p w14:paraId="0D9F69A1" w14:textId="77777777" w:rsidR="000E477B" w:rsidRDefault="000E477B" w:rsidP="00F5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font265">
    <w:altName w:val="Times New Roman"/>
    <w:charset w:val="00"/>
    <w:family w:val="auto"/>
    <w:pitch w:val="variable"/>
  </w:font>
  <w:font w:name="Helvetica">
    <w:panose1 w:val="020B0604020202020204"/>
    <w:charset w:val="00"/>
    <w:family w:val="swiss"/>
    <w:pitch w:val="variable"/>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5E560" w14:textId="77777777" w:rsidR="000E477B" w:rsidRDefault="000E477B" w:rsidP="00F56749">
      <w:r>
        <w:separator/>
      </w:r>
    </w:p>
  </w:footnote>
  <w:footnote w:type="continuationSeparator" w:id="0">
    <w:p w14:paraId="12C26D58" w14:textId="77777777" w:rsidR="000E477B" w:rsidRDefault="000E477B" w:rsidP="00F56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2A1E9" w14:textId="4ACC8657" w:rsidR="00D21CC0" w:rsidRPr="00F56749" w:rsidRDefault="00D21CC0" w:rsidP="009F64FD">
    <w:pPr>
      <w:pStyle w:val="Koptekstoneven"/>
      <w:pBdr>
        <w:bottom w:val="single" w:sz="4" w:space="1" w:color="auto"/>
      </w:pBdr>
    </w:pPr>
    <w:r>
      <w:rPr>
        <w:noProof/>
      </w:rPr>
      <w:t xml:space="preserve">| </w:t>
    </w:r>
    <w:r>
      <w:rPr>
        <w:noProof/>
      </w:rPr>
      <w:fldChar w:fldCharType="begin"/>
    </w:r>
    <w:r>
      <w:rPr>
        <w:noProof/>
      </w:rPr>
      <w:instrText xml:space="preserve"> STYLEREF  Subparagraaf  \* MERGEFORMAT </w:instrText>
    </w:r>
    <w:r>
      <w:rPr>
        <w:noProof/>
      </w:rPr>
      <w:fldChar w:fldCharType="separate"/>
    </w:r>
    <w:r w:rsidR="00FA0D64">
      <w:rPr>
        <w:noProof/>
      </w:rPr>
      <w:t>Deeltjesmodel</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2BC0"/>
    <w:multiLevelType w:val="hybridMultilevel"/>
    <w:tmpl w:val="6472F5AE"/>
    <w:lvl w:ilvl="0" w:tplc="04130001">
      <w:start w:val="1"/>
      <w:numFmt w:val="bullet"/>
      <w:lvlText w:val=""/>
      <w:lvlJc w:val="left"/>
      <w:pPr>
        <w:ind w:left="7808" w:hanging="360"/>
      </w:pPr>
      <w:rPr>
        <w:rFonts w:ascii="Symbol" w:hAnsi="Symbol" w:hint="default"/>
      </w:rPr>
    </w:lvl>
    <w:lvl w:ilvl="1" w:tplc="04130003" w:tentative="1">
      <w:start w:val="1"/>
      <w:numFmt w:val="bullet"/>
      <w:lvlText w:val="o"/>
      <w:lvlJc w:val="left"/>
      <w:pPr>
        <w:ind w:left="8528" w:hanging="360"/>
      </w:pPr>
      <w:rPr>
        <w:rFonts w:ascii="Courier New" w:hAnsi="Courier New" w:cs="Courier New" w:hint="default"/>
      </w:rPr>
    </w:lvl>
    <w:lvl w:ilvl="2" w:tplc="04130005" w:tentative="1">
      <w:start w:val="1"/>
      <w:numFmt w:val="bullet"/>
      <w:lvlText w:val=""/>
      <w:lvlJc w:val="left"/>
      <w:pPr>
        <w:ind w:left="9248" w:hanging="360"/>
      </w:pPr>
      <w:rPr>
        <w:rFonts w:ascii="Wingdings" w:hAnsi="Wingdings" w:hint="default"/>
      </w:rPr>
    </w:lvl>
    <w:lvl w:ilvl="3" w:tplc="04130001" w:tentative="1">
      <w:start w:val="1"/>
      <w:numFmt w:val="bullet"/>
      <w:lvlText w:val=""/>
      <w:lvlJc w:val="left"/>
      <w:pPr>
        <w:ind w:left="9968" w:hanging="360"/>
      </w:pPr>
      <w:rPr>
        <w:rFonts w:ascii="Symbol" w:hAnsi="Symbol" w:hint="default"/>
      </w:rPr>
    </w:lvl>
    <w:lvl w:ilvl="4" w:tplc="04130003" w:tentative="1">
      <w:start w:val="1"/>
      <w:numFmt w:val="bullet"/>
      <w:lvlText w:val="o"/>
      <w:lvlJc w:val="left"/>
      <w:pPr>
        <w:ind w:left="10688" w:hanging="360"/>
      </w:pPr>
      <w:rPr>
        <w:rFonts w:ascii="Courier New" w:hAnsi="Courier New" w:cs="Courier New" w:hint="default"/>
      </w:rPr>
    </w:lvl>
    <w:lvl w:ilvl="5" w:tplc="04130005" w:tentative="1">
      <w:start w:val="1"/>
      <w:numFmt w:val="bullet"/>
      <w:lvlText w:val=""/>
      <w:lvlJc w:val="left"/>
      <w:pPr>
        <w:ind w:left="11408" w:hanging="360"/>
      </w:pPr>
      <w:rPr>
        <w:rFonts w:ascii="Wingdings" w:hAnsi="Wingdings" w:hint="default"/>
      </w:rPr>
    </w:lvl>
    <w:lvl w:ilvl="6" w:tplc="04130001" w:tentative="1">
      <w:start w:val="1"/>
      <w:numFmt w:val="bullet"/>
      <w:lvlText w:val=""/>
      <w:lvlJc w:val="left"/>
      <w:pPr>
        <w:ind w:left="12128" w:hanging="360"/>
      </w:pPr>
      <w:rPr>
        <w:rFonts w:ascii="Symbol" w:hAnsi="Symbol" w:hint="default"/>
      </w:rPr>
    </w:lvl>
    <w:lvl w:ilvl="7" w:tplc="04130003" w:tentative="1">
      <w:start w:val="1"/>
      <w:numFmt w:val="bullet"/>
      <w:lvlText w:val="o"/>
      <w:lvlJc w:val="left"/>
      <w:pPr>
        <w:ind w:left="12848" w:hanging="360"/>
      </w:pPr>
      <w:rPr>
        <w:rFonts w:ascii="Courier New" w:hAnsi="Courier New" w:cs="Courier New" w:hint="default"/>
      </w:rPr>
    </w:lvl>
    <w:lvl w:ilvl="8" w:tplc="04130005" w:tentative="1">
      <w:start w:val="1"/>
      <w:numFmt w:val="bullet"/>
      <w:lvlText w:val=""/>
      <w:lvlJc w:val="left"/>
      <w:pPr>
        <w:ind w:left="13568" w:hanging="360"/>
      </w:pPr>
      <w:rPr>
        <w:rFonts w:ascii="Wingdings" w:hAnsi="Wingdings" w:hint="default"/>
      </w:rPr>
    </w:lvl>
  </w:abstractNum>
  <w:abstractNum w:abstractNumId="1" w15:restartNumberingAfterBreak="0">
    <w:nsid w:val="14773D0C"/>
    <w:multiLevelType w:val="hybridMultilevel"/>
    <w:tmpl w:val="77544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72371F"/>
    <w:multiLevelType w:val="hybridMultilevel"/>
    <w:tmpl w:val="28024D34"/>
    <w:lvl w:ilvl="0" w:tplc="2618DB4C">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F80141"/>
    <w:multiLevelType w:val="hybridMultilevel"/>
    <w:tmpl w:val="7D20B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4C2F6C"/>
    <w:multiLevelType w:val="hybridMultilevel"/>
    <w:tmpl w:val="138E8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D9178C"/>
    <w:multiLevelType w:val="hybridMultilevel"/>
    <w:tmpl w:val="0594666A"/>
    <w:lvl w:ilvl="0" w:tplc="4C90961C">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DE82FC4"/>
    <w:multiLevelType w:val="hybridMultilevel"/>
    <w:tmpl w:val="5F50F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E60C0D"/>
    <w:multiLevelType w:val="multilevel"/>
    <w:tmpl w:val="998AF2E6"/>
    <w:styleLink w:val="Secties"/>
    <w:lvl w:ilvl="0">
      <w:start w:val="1"/>
      <w:numFmt w:val="decimal"/>
      <w:lvlText w:val="%1"/>
      <w:lvlJc w:val="left"/>
      <w:pPr>
        <w:tabs>
          <w:tab w:val="num" w:pos="567"/>
        </w:tabs>
        <w:ind w:left="567" w:hanging="567"/>
      </w:pPr>
      <w:rPr>
        <w:rFonts w:ascii="Times New Roman" w:hAnsi="Times New Roman" w:hint="default"/>
        <w:sz w:val="28"/>
      </w:rPr>
    </w:lvl>
    <w:lvl w:ilvl="1">
      <w:start w:val="1"/>
      <w:numFmt w:val="decimal"/>
      <w:lvlText w:val="%2"/>
      <w:lvlJc w:val="left"/>
      <w:pPr>
        <w:tabs>
          <w:tab w:val="num" w:pos="1287"/>
        </w:tabs>
        <w:ind w:left="1287" w:hanging="567"/>
      </w:pPr>
      <w:rPr>
        <w:rFonts w:ascii="Times New Roman" w:hAnsi="Times New Roman" w:hint="default"/>
        <w:b/>
        <w:sz w:val="28"/>
      </w:rPr>
    </w:lvl>
    <w:lvl w:ilvl="2">
      <w:start w:val="1"/>
      <w:numFmt w:val="lowerRoman"/>
      <w:lvlText w:val="%3)"/>
      <w:lvlJc w:val="left"/>
      <w:pPr>
        <w:ind w:left="2160" w:hanging="360"/>
      </w:pPr>
      <w:rPr>
        <w:rFonts w:ascii="Times New Roman" w:hAnsi="Times New Roman" w:hint="default"/>
        <w:b/>
        <w:sz w:val="24"/>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8" w15:restartNumberingAfterBreak="0">
    <w:nsid w:val="44437630"/>
    <w:multiLevelType w:val="hybridMultilevel"/>
    <w:tmpl w:val="E8825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F95CCF"/>
    <w:multiLevelType w:val="hybridMultilevel"/>
    <w:tmpl w:val="5980F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5F7359"/>
    <w:multiLevelType w:val="hybridMultilevel"/>
    <w:tmpl w:val="BA82C6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1C06E68"/>
    <w:multiLevelType w:val="hybridMultilevel"/>
    <w:tmpl w:val="C75CBD00"/>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36164A3"/>
    <w:multiLevelType w:val="multilevel"/>
    <w:tmpl w:val="04130023"/>
    <w:lvl w:ilvl="0">
      <w:start w:val="1"/>
      <w:numFmt w:val="upperRoman"/>
      <w:pStyle w:val="Kop1"/>
      <w:lvlText w:val="Artikel %1."/>
      <w:lvlJc w:val="left"/>
      <w:pPr>
        <w:ind w:left="0" w:firstLine="0"/>
      </w:pPr>
    </w:lvl>
    <w:lvl w:ilvl="1">
      <w:start w:val="1"/>
      <w:numFmt w:val="decimalZero"/>
      <w:pStyle w:val="Kop2"/>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570517E3"/>
    <w:multiLevelType w:val="multilevel"/>
    <w:tmpl w:val="668C61D4"/>
    <w:lvl w:ilvl="0">
      <w:start w:val="3"/>
      <w:numFmt w:val="decimal"/>
      <w:pStyle w:val="Hoofdstuk"/>
      <w:suff w:val="nothing"/>
      <w:lvlText w:val="Hoofdstuk %1"/>
      <w:lvlJc w:val="left"/>
      <w:pPr>
        <w:ind w:left="0" w:firstLine="0"/>
      </w:pPr>
      <w:rPr>
        <w:rFonts w:ascii="Times New Roman" w:hAnsi="Times New Roman" w:hint="default"/>
        <w:sz w:val="28"/>
      </w:rPr>
    </w:lvl>
    <w:lvl w:ilvl="1">
      <w:start w:val="1"/>
      <w:numFmt w:val="decimal"/>
      <w:pStyle w:val="Paragraaf"/>
      <w:lvlText w:val="%1.%2"/>
      <w:lvlJc w:val="left"/>
      <w:pPr>
        <w:tabs>
          <w:tab w:val="num" w:pos="567"/>
        </w:tabs>
        <w:ind w:left="567" w:hanging="567"/>
      </w:pPr>
      <w:rPr>
        <w:rFonts w:ascii="Times New Roman" w:hAnsi="Times New Roman" w:hint="default"/>
        <w:b/>
        <w:i w:val="0"/>
        <w:color w:val="0070C0"/>
        <w:sz w:val="28"/>
      </w:rPr>
    </w:lvl>
    <w:lvl w:ilvl="2">
      <w:start w:val="1"/>
      <w:numFmt w:val="decimal"/>
      <w:pStyle w:val="Subparagraaf"/>
      <w:lvlText w:val="%1.%2.%3"/>
      <w:lvlJc w:val="left"/>
      <w:pPr>
        <w:tabs>
          <w:tab w:val="num" w:pos="567"/>
        </w:tabs>
        <w:ind w:left="567" w:hanging="567"/>
      </w:pPr>
      <w:rPr>
        <w:rFonts w:ascii="Times New Roman" w:hAnsi="Times New Roman" w:hint="default"/>
        <w:b/>
        <w:i w:val="0"/>
        <w:color w:val="0070C0"/>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5D763432"/>
    <w:multiLevelType w:val="hybridMultilevel"/>
    <w:tmpl w:val="56963292"/>
    <w:lvl w:ilvl="0" w:tplc="7D3E4F5E">
      <w:start w:val="1"/>
      <w:numFmt w:val="lowerLetter"/>
      <w:pStyle w:val="NWNormalopsomming"/>
      <w:lvlText w:val="%1"/>
      <w:lvlJc w:val="left"/>
      <w:pPr>
        <w:tabs>
          <w:tab w:val="num" w:pos="340"/>
        </w:tabs>
        <w:ind w:left="340" w:hanging="340"/>
      </w:pPr>
      <w:rPr>
        <w:rFonts w:hint="default"/>
        <w:b/>
        <w:color w:val="0080FF"/>
      </w:rPr>
    </w:lvl>
    <w:lvl w:ilvl="1" w:tplc="04090019" w:tentative="1">
      <w:start w:val="1"/>
      <w:numFmt w:val="lowerLetter"/>
      <w:lvlText w:val="%2."/>
      <w:lvlJc w:val="left"/>
      <w:pPr>
        <w:ind w:left="986" w:hanging="360"/>
      </w:pPr>
    </w:lvl>
    <w:lvl w:ilvl="2" w:tplc="0409001B" w:tentative="1">
      <w:start w:val="1"/>
      <w:numFmt w:val="lowerRoman"/>
      <w:lvlText w:val="%3."/>
      <w:lvlJc w:val="right"/>
      <w:pPr>
        <w:ind w:left="1706" w:hanging="180"/>
      </w:pPr>
    </w:lvl>
    <w:lvl w:ilvl="3" w:tplc="0409000F" w:tentative="1">
      <w:start w:val="1"/>
      <w:numFmt w:val="decimal"/>
      <w:lvlText w:val="%4."/>
      <w:lvlJc w:val="left"/>
      <w:pPr>
        <w:ind w:left="2426" w:hanging="360"/>
      </w:pPr>
    </w:lvl>
    <w:lvl w:ilvl="4" w:tplc="04090019" w:tentative="1">
      <w:start w:val="1"/>
      <w:numFmt w:val="lowerLetter"/>
      <w:lvlText w:val="%5."/>
      <w:lvlJc w:val="left"/>
      <w:pPr>
        <w:ind w:left="3146" w:hanging="360"/>
      </w:pPr>
    </w:lvl>
    <w:lvl w:ilvl="5" w:tplc="0409001B" w:tentative="1">
      <w:start w:val="1"/>
      <w:numFmt w:val="lowerRoman"/>
      <w:lvlText w:val="%6."/>
      <w:lvlJc w:val="right"/>
      <w:pPr>
        <w:ind w:left="3866" w:hanging="180"/>
      </w:pPr>
    </w:lvl>
    <w:lvl w:ilvl="6" w:tplc="0409000F" w:tentative="1">
      <w:start w:val="1"/>
      <w:numFmt w:val="decimal"/>
      <w:lvlText w:val="%7."/>
      <w:lvlJc w:val="left"/>
      <w:pPr>
        <w:ind w:left="4586" w:hanging="360"/>
      </w:pPr>
    </w:lvl>
    <w:lvl w:ilvl="7" w:tplc="04090019" w:tentative="1">
      <w:start w:val="1"/>
      <w:numFmt w:val="lowerLetter"/>
      <w:lvlText w:val="%8."/>
      <w:lvlJc w:val="left"/>
      <w:pPr>
        <w:ind w:left="5306" w:hanging="360"/>
      </w:pPr>
    </w:lvl>
    <w:lvl w:ilvl="8" w:tplc="0409001B" w:tentative="1">
      <w:start w:val="1"/>
      <w:numFmt w:val="lowerRoman"/>
      <w:lvlText w:val="%9."/>
      <w:lvlJc w:val="right"/>
      <w:pPr>
        <w:ind w:left="6026" w:hanging="180"/>
      </w:pPr>
    </w:lvl>
  </w:abstractNum>
  <w:abstractNum w:abstractNumId="15" w15:restartNumberingAfterBreak="0">
    <w:nsid w:val="6EFB506A"/>
    <w:multiLevelType w:val="hybridMultilevel"/>
    <w:tmpl w:val="0D28217E"/>
    <w:lvl w:ilvl="0" w:tplc="24BCC120">
      <w:start w:val="1"/>
      <w:numFmt w:val="decimal"/>
      <w:pStyle w:val="Inhopg1"/>
      <w:lvlText w:val="%1"/>
      <w:lvlJc w:val="left"/>
      <w:pPr>
        <w:ind w:left="720" w:hanging="360"/>
      </w:pPr>
      <w:rPr>
        <w:rFonts w:ascii="Times New Roman" w:hAnsi="Times New Roman"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0D904C5"/>
    <w:multiLevelType w:val="hybridMultilevel"/>
    <w:tmpl w:val="2E2E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107754C"/>
    <w:multiLevelType w:val="hybridMultilevel"/>
    <w:tmpl w:val="7CC40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8663C68"/>
    <w:multiLevelType w:val="multilevel"/>
    <w:tmpl w:val="35486F3A"/>
    <w:styleLink w:val="hoofdstuk0"/>
    <w:lvl w:ilvl="0">
      <w:start w:val="1"/>
      <w:numFmt w:val="decimal"/>
      <w:suff w:val="nothing"/>
      <w:lvlText w:val="Hoofdstuk %1"/>
      <w:lvlJc w:val="left"/>
      <w:pPr>
        <w:ind w:left="0" w:firstLine="0"/>
      </w:pPr>
      <w:rPr>
        <w:rFonts w:ascii="Arial" w:hAnsi="Arial" w:hint="default"/>
        <w:sz w:val="28"/>
      </w:rPr>
    </w:lvl>
    <w:lvl w:ilvl="1">
      <w:start w:val="1"/>
      <w:numFmt w:val="decimal"/>
      <w:lvlText w:val="%1.%2."/>
      <w:lvlJc w:val="left"/>
      <w:pPr>
        <w:tabs>
          <w:tab w:val="num" w:pos="567"/>
        </w:tabs>
        <w:ind w:left="0" w:firstLine="0"/>
      </w:pPr>
      <w:rPr>
        <w:rFonts w:ascii="Arial" w:hAnsi="Arial" w:hint="default"/>
        <w:b/>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CF22063"/>
    <w:multiLevelType w:val="hybridMultilevel"/>
    <w:tmpl w:val="79403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54526">
    <w:abstractNumId w:val="12"/>
  </w:num>
  <w:num w:numId="2" w16cid:durableId="12463093">
    <w:abstractNumId w:val="7"/>
  </w:num>
  <w:num w:numId="3" w16cid:durableId="714501161">
    <w:abstractNumId w:val="13"/>
  </w:num>
  <w:num w:numId="4" w16cid:durableId="1456025675">
    <w:abstractNumId w:val="18"/>
  </w:num>
  <w:num w:numId="5" w16cid:durableId="1400060124">
    <w:abstractNumId w:val="15"/>
  </w:num>
  <w:num w:numId="6" w16cid:durableId="314651819">
    <w:abstractNumId w:val="14"/>
  </w:num>
  <w:num w:numId="7" w16cid:durableId="1512598448">
    <w:abstractNumId w:val="3"/>
  </w:num>
  <w:num w:numId="8" w16cid:durableId="1920823321">
    <w:abstractNumId w:val="2"/>
  </w:num>
  <w:num w:numId="9" w16cid:durableId="2060324114">
    <w:abstractNumId w:val="16"/>
  </w:num>
  <w:num w:numId="10" w16cid:durableId="679739671">
    <w:abstractNumId w:val="9"/>
  </w:num>
  <w:num w:numId="11" w16cid:durableId="337924031">
    <w:abstractNumId w:val="1"/>
  </w:num>
  <w:num w:numId="12" w16cid:durableId="1752502251">
    <w:abstractNumId w:val="4"/>
  </w:num>
  <w:num w:numId="13" w16cid:durableId="102654959">
    <w:abstractNumId w:val="5"/>
  </w:num>
  <w:num w:numId="14" w16cid:durableId="1094014451">
    <w:abstractNumId w:val="11"/>
  </w:num>
  <w:num w:numId="15" w16cid:durableId="760106367">
    <w:abstractNumId w:val="6"/>
  </w:num>
  <w:num w:numId="16" w16cid:durableId="571817569">
    <w:abstractNumId w:val="17"/>
  </w:num>
  <w:num w:numId="17" w16cid:durableId="1993172322">
    <w:abstractNumId w:val="19"/>
  </w:num>
  <w:num w:numId="18" w16cid:durableId="744911771">
    <w:abstractNumId w:val="0"/>
  </w:num>
  <w:num w:numId="19" w16cid:durableId="1203518618">
    <w:abstractNumId w:val="10"/>
  </w:num>
  <w:num w:numId="20" w16cid:durableId="346520398">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evenAndOddHeaders/>
  <w:characterSpacingControl w:val="doNotCompress"/>
  <w:hdrShapeDefaults>
    <o:shapedefaults v:ext="edit" spidmax="2050"/>
  </w:hdrShapeDefault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12A9F"/>
    <w:rsid w:val="0000173E"/>
    <w:rsid w:val="00003D3C"/>
    <w:rsid w:val="00010471"/>
    <w:rsid w:val="000154A2"/>
    <w:rsid w:val="00016FC3"/>
    <w:rsid w:val="0002022F"/>
    <w:rsid w:val="000254B9"/>
    <w:rsid w:val="00027A32"/>
    <w:rsid w:val="00042EDA"/>
    <w:rsid w:val="000439CB"/>
    <w:rsid w:val="00046C09"/>
    <w:rsid w:val="0004701D"/>
    <w:rsid w:val="00063D77"/>
    <w:rsid w:val="00065969"/>
    <w:rsid w:val="00070082"/>
    <w:rsid w:val="000703CC"/>
    <w:rsid w:val="0007562D"/>
    <w:rsid w:val="00090A19"/>
    <w:rsid w:val="00092746"/>
    <w:rsid w:val="00092BBF"/>
    <w:rsid w:val="0009466F"/>
    <w:rsid w:val="00094DC8"/>
    <w:rsid w:val="0009536D"/>
    <w:rsid w:val="000974EB"/>
    <w:rsid w:val="000A1CDF"/>
    <w:rsid w:val="000A2DCD"/>
    <w:rsid w:val="000A2FB8"/>
    <w:rsid w:val="000A7554"/>
    <w:rsid w:val="000B48FD"/>
    <w:rsid w:val="000C23A2"/>
    <w:rsid w:val="000C3D18"/>
    <w:rsid w:val="000C4832"/>
    <w:rsid w:val="000D53B0"/>
    <w:rsid w:val="000E1ED8"/>
    <w:rsid w:val="000E477B"/>
    <w:rsid w:val="000E604E"/>
    <w:rsid w:val="000E7CE3"/>
    <w:rsid w:val="000F1323"/>
    <w:rsid w:val="000F13A4"/>
    <w:rsid w:val="000F6F92"/>
    <w:rsid w:val="001021B2"/>
    <w:rsid w:val="00104D52"/>
    <w:rsid w:val="0010602E"/>
    <w:rsid w:val="00110775"/>
    <w:rsid w:val="00110F75"/>
    <w:rsid w:val="00121F97"/>
    <w:rsid w:val="0012549E"/>
    <w:rsid w:val="00125FB0"/>
    <w:rsid w:val="00132EEE"/>
    <w:rsid w:val="00145FFF"/>
    <w:rsid w:val="00151892"/>
    <w:rsid w:val="00151E9E"/>
    <w:rsid w:val="00153572"/>
    <w:rsid w:val="00153C7E"/>
    <w:rsid w:val="00153FD6"/>
    <w:rsid w:val="00160D08"/>
    <w:rsid w:val="00161A99"/>
    <w:rsid w:val="00162B2F"/>
    <w:rsid w:val="00163F49"/>
    <w:rsid w:val="0016456E"/>
    <w:rsid w:val="00165033"/>
    <w:rsid w:val="001656A3"/>
    <w:rsid w:val="00167CF7"/>
    <w:rsid w:val="00170EE1"/>
    <w:rsid w:val="00171AC3"/>
    <w:rsid w:val="00172636"/>
    <w:rsid w:val="00172BBE"/>
    <w:rsid w:val="00176BDE"/>
    <w:rsid w:val="00183C4E"/>
    <w:rsid w:val="00194833"/>
    <w:rsid w:val="00194BB4"/>
    <w:rsid w:val="001A05FB"/>
    <w:rsid w:val="001A5357"/>
    <w:rsid w:val="001A76C3"/>
    <w:rsid w:val="001A7F09"/>
    <w:rsid w:val="001B1F1E"/>
    <w:rsid w:val="001B2470"/>
    <w:rsid w:val="001B46E9"/>
    <w:rsid w:val="001B6028"/>
    <w:rsid w:val="001B63C5"/>
    <w:rsid w:val="001C0E66"/>
    <w:rsid w:val="001C6A82"/>
    <w:rsid w:val="001D0A15"/>
    <w:rsid w:val="001D0D40"/>
    <w:rsid w:val="001D2FDC"/>
    <w:rsid w:val="001E1279"/>
    <w:rsid w:val="001E27F3"/>
    <w:rsid w:val="001F37AD"/>
    <w:rsid w:val="001F5F8E"/>
    <w:rsid w:val="001F79B2"/>
    <w:rsid w:val="00206BAB"/>
    <w:rsid w:val="00212928"/>
    <w:rsid w:val="0023034A"/>
    <w:rsid w:val="00234C84"/>
    <w:rsid w:val="00241598"/>
    <w:rsid w:val="00241D92"/>
    <w:rsid w:val="00243075"/>
    <w:rsid w:val="00246749"/>
    <w:rsid w:val="00252AB4"/>
    <w:rsid w:val="002531D6"/>
    <w:rsid w:val="002533C4"/>
    <w:rsid w:val="002559FD"/>
    <w:rsid w:val="00255C99"/>
    <w:rsid w:val="002567A9"/>
    <w:rsid w:val="00262B25"/>
    <w:rsid w:val="00265D37"/>
    <w:rsid w:val="00266D3A"/>
    <w:rsid w:val="00267DA0"/>
    <w:rsid w:val="00274D0E"/>
    <w:rsid w:val="002767C4"/>
    <w:rsid w:val="00281544"/>
    <w:rsid w:val="00286C80"/>
    <w:rsid w:val="00286CA1"/>
    <w:rsid w:val="00287ABE"/>
    <w:rsid w:val="0029292A"/>
    <w:rsid w:val="002A5ACA"/>
    <w:rsid w:val="002A66FC"/>
    <w:rsid w:val="002A6EBA"/>
    <w:rsid w:val="002B1A9B"/>
    <w:rsid w:val="002B2B54"/>
    <w:rsid w:val="002B3FF7"/>
    <w:rsid w:val="002B4C04"/>
    <w:rsid w:val="002B4EFC"/>
    <w:rsid w:val="002B5FDD"/>
    <w:rsid w:val="002C3AA1"/>
    <w:rsid w:val="002D1939"/>
    <w:rsid w:val="002D1E76"/>
    <w:rsid w:val="002D6A7D"/>
    <w:rsid w:val="002D6CC3"/>
    <w:rsid w:val="002E0B96"/>
    <w:rsid w:val="002E1DF8"/>
    <w:rsid w:val="002E5F81"/>
    <w:rsid w:val="002E75D4"/>
    <w:rsid w:val="00303DF5"/>
    <w:rsid w:val="00320E3C"/>
    <w:rsid w:val="0032158C"/>
    <w:rsid w:val="0032208A"/>
    <w:rsid w:val="0033278E"/>
    <w:rsid w:val="003333CD"/>
    <w:rsid w:val="0033612A"/>
    <w:rsid w:val="003470CC"/>
    <w:rsid w:val="00354505"/>
    <w:rsid w:val="003557A6"/>
    <w:rsid w:val="00356897"/>
    <w:rsid w:val="003575BD"/>
    <w:rsid w:val="00363A57"/>
    <w:rsid w:val="003712D0"/>
    <w:rsid w:val="003802AA"/>
    <w:rsid w:val="00382CB4"/>
    <w:rsid w:val="00384496"/>
    <w:rsid w:val="00385AA6"/>
    <w:rsid w:val="00391B73"/>
    <w:rsid w:val="00392DFD"/>
    <w:rsid w:val="003A0F6C"/>
    <w:rsid w:val="003A1E37"/>
    <w:rsid w:val="003A5CD6"/>
    <w:rsid w:val="003A7017"/>
    <w:rsid w:val="003B0D2E"/>
    <w:rsid w:val="003B7B03"/>
    <w:rsid w:val="003C42EA"/>
    <w:rsid w:val="003C5E9D"/>
    <w:rsid w:val="003D1AF6"/>
    <w:rsid w:val="003D23B1"/>
    <w:rsid w:val="003D5F73"/>
    <w:rsid w:val="003D62C2"/>
    <w:rsid w:val="003E1090"/>
    <w:rsid w:val="003F0569"/>
    <w:rsid w:val="003F45A3"/>
    <w:rsid w:val="003F5CEA"/>
    <w:rsid w:val="003F7F33"/>
    <w:rsid w:val="004027F2"/>
    <w:rsid w:val="00407F25"/>
    <w:rsid w:val="0041156E"/>
    <w:rsid w:val="00413DC2"/>
    <w:rsid w:val="00415BDB"/>
    <w:rsid w:val="00422E90"/>
    <w:rsid w:val="00425733"/>
    <w:rsid w:val="00432A15"/>
    <w:rsid w:val="004336DC"/>
    <w:rsid w:val="00433880"/>
    <w:rsid w:val="004409B6"/>
    <w:rsid w:val="00443388"/>
    <w:rsid w:val="0044470D"/>
    <w:rsid w:val="004455EF"/>
    <w:rsid w:val="0044661F"/>
    <w:rsid w:val="004539DB"/>
    <w:rsid w:val="00454E53"/>
    <w:rsid w:val="00456B28"/>
    <w:rsid w:val="004611B0"/>
    <w:rsid w:val="00462114"/>
    <w:rsid w:val="00462DC2"/>
    <w:rsid w:val="00463208"/>
    <w:rsid w:val="0046389D"/>
    <w:rsid w:val="004645C4"/>
    <w:rsid w:val="004656A0"/>
    <w:rsid w:val="0046667E"/>
    <w:rsid w:val="00466B10"/>
    <w:rsid w:val="004816F4"/>
    <w:rsid w:val="004834A2"/>
    <w:rsid w:val="004839FD"/>
    <w:rsid w:val="00483EB6"/>
    <w:rsid w:val="00484299"/>
    <w:rsid w:val="00484365"/>
    <w:rsid w:val="00487E24"/>
    <w:rsid w:val="00490496"/>
    <w:rsid w:val="00495217"/>
    <w:rsid w:val="004A4B81"/>
    <w:rsid w:val="004A60C8"/>
    <w:rsid w:val="004A6CDA"/>
    <w:rsid w:val="004B12B1"/>
    <w:rsid w:val="004C4333"/>
    <w:rsid w:val="004C7CEA"/>
    <w:rsid w:val="004D2BB8"/>
    <w:rsid w:val="004D40AC"/>
    <w:rsid w:val="004D44AB"/>
    <w:rsid w:val="004E45A1"/>
    <w:rsid w:val="004E68D2"/>
    <w:rsid w:val="004F12A9"/>
    <w:rsid w:val="004F1B28"/>
    <w:rsid w:val="004F539A"/>
    <w:rsid w:val="004F6874"/>
    <w:rsid w:val="00500978"/>
    <w:rsid w:val="005013E4"/>
    <w:rsid w:val="005027FE"/>
    <w:rsid w:val="00523E70"/>
    <w:rsid w:val="005241B4"/>
    <w:rsid w:val="00541A02"/>
    <w:rsid w:val="00541A3F"/>
    <w:rsid w:val="00542BC1"/>
    <w:rsid w:val="0054571D"/>
    <w:rsid w:val="00545934"/>
    <w:rsid w:val="00545D21"/>
    <w:rsid w:val="0055136C"/>
    <w:rsid w:val="00560400"/>
    <w:rsid w:val="00562460"/>
    <w:rsid w:val="0056750A"/>
    <w:rsid w:val="005703F7"/>
    <w:rsid w:val="00571DA3"/>
    <w:rsid w:val="0057303C"/>
    <w:rsid w:val="005737CB"/>
    <w:rsid w:val="0057680A"/>
    <w:rsid w:val="00576B03"/>
    <w:rsid w:val="00580B8B"/>
    <w:rsid w:val="0058220C"/>
    <w:rsid w:val="005964E2"/>
    <w:rsid w:val="005A1A1B"/>
    <w:rsid w:val="005A1B6A"/>
    <w:rsid w:val="005A4C74"/>
    <w:rsid w:val="005A60EF"/>
    <w:rsid w:val="005B3A10"/>
    <w:rsid w:val="005B5951"/>
    <w:rsid w:val="005B59EE"/>
    <w:rsid w:val="005C3EA5"/>
    <w:rsid w:val="005C6BEA"/>
    <w:rsid w:val="005D4988"/>
    <w:rsid w:val="005D60A8"/>
    <w:rsid w:val="005E5E4F"/>
    <w:rsid w:val="005E6FBD"/>
    <w:rsid w:val="005E7E12"/>
    <w:rsid w:val="005F21E8"/>
    <w:rsid w:val="005F41BA"/>
    <w:rsid w:val="005F5872"/>
    <w:rsid w:val="005F71F1"/>
    <w:rsid w:val="00600E2D"/>
    <w:rsid w:val="00602207"/>
    <w:rsid w:val="00604D79"/>
    <w:rsid w:val="00612F65"/>
    <w:rsid w:val="00624F20"/>
    <w:rsid w:val="00626562"/>
    <w:rsid w:val="00641210"/>
    <w:rsid w:val="006419EE"/>
    <w:rsid w:val="006551A1"/>
    <w:rsid w:val="00661024"/>
    <w:rsid w:val="00663336"/>
    <w:rsid w:val="006637D8"/>
    <w:rsid w:val="00663B99"/>
    <w:rsid w:val="006855F5"/>
    <w:rsid w:val="00686AF3"/>
    <w:rsid w:val="00690C49"/>
    <w:rsid w:val="00695AD8"/>
    <w:rsid w:val="006A3085"/>
    <w:rsid w:val="006A7F33"/>
    <w:rsid w:val="006B3A64"/>
    <w:rsid w:val="006B67E7"/>
    <w:rsid w:val="006B7FBE"/>
    <w:rsid w:val="006C6C7C"/>
    <w:rsid w:val="006E0061"/>
    <w:rsid w:val="006E4022"/>
    <w:rsid w:val="006E6CA1"/>
    <w:rsid w:val="00702FF0"/>
    <w:rsid w:val="007065B4"/>
    <w:rsid w:val="0070703E"/>
    <w:rsid w:val="00707568"/>
    <w:rsid w:val="0070767D"/>
    <w:rsid w:val="00707E1D"/>
    <w:rsid w:val="0071772D"/>
    <w:rsid w:val="00720F0B"/>
    <w:rsid w:val="00722721"/>
    <w:rsid w:val="00723557"/>
    <w:rsid w:val="0072396A"/>
    <w:rsid w:val="00741AEB"/>
    <w:rsid w:val="00742F12"/>
    <w:rsid w:val="00743950"/>
    <w:rsid w:val="00753819"/>
    <w:rsid w:val="00757509"/>
    <w:rsid w:val="00761B1A"/>
    <w:rsid w:val="007707D8"/>
    <w:rsid w:val="00772C38"/>
    <w:rsid w:val="00774B82"/>
    <w:rsid w:val="007751D3"/>
    <w:rsid w:val="00780CAF"/>
    <w:rsid w:val="00781D2F"/>
    <w:rsid w:val="007871E0"/>
    <w:rsid w:val="00792FC0"/>
    <w:rsid w:val="007930BF"/>
    <w:rsid w:val="0079402E"/>
    <w:rsid w:val="0079650A"/>
    <w:rsid w:val="007A645C"/>
    <w:rsid w:val="007A6D18"/>
    <w:rsid w:val="007B302E"/>
    <w:rsid w:val="007B3876"/>
    <w:rsid w:val="007B5218"/>
    <w:rsid w:val="007C43DC"/>
    <w:rsid w:val="007C4959"/>
    <w:rsid w:val="007C5428"/>
    <w:rsid w:val="007C5B0D"/>
    <w:rsid w:val="007C69A9"/>
    <w:rsid w:val="007E3F53"/>
    <w:rsid w:val="007E73E1"/>
    <w:rsid w:val="007F70D6"/>
    <w:rsid w:val="007F7A79"/>
    <w:rsid w:val="0080156E"/>
    <w:rsid w:val="008020A1"/>
    <w:rsid w:val="00813592"/>
    <w:rsid w:val="00816D4D"/>
    <w:rsid w:val="008208E6"/>
    <w:rsid w:val="00821C40"/>
    <w:rsid w:val="0082579F"/>
    <w:rsid w:val="00830FB4"/>
    <w:rsid w:val="00831763"/>
    <w:rsid w:val="008363C6"/>
    <w:rsid w:val="00841472"/>
    <w:rsid w:val="008436F8"/>
    <w:rsid w:val="0084396F"/>
    <w:rsid w:val="00846338"/>
    <w:rsid w:val="00846438"/>
    <w:rsid w:val="008557DF"/>
    <w:rsid w:val="008618DA"/>
    <w:rsid w:val="00864C7C"/>
    <w:rsid w:val="00866710"/>
    <w:rsid w:val="00867260"/>
    <w:rsid w:val="00872598"/>
    <w:rsid w:val="0087302A"/>
    <w:rsid w:val="00875D69"/>
    <w:rsid w:val="00877E80"/>
    <w:rsid w:val="008867B7"/>
    <w:rsid w:val="00890932"/>
    <w:rsid w:val="0089477F"/>
    <w:rsid w:val="008A0C36"/>
    <w:rsid w:val="008A0ECD"/>
    <w:rsid w:val="008A2B79"/>
    <w:rsid w:val="008A51E4"/>
    <w:rsid w:val="008B222D"/>
    <w:rsid w:val="008B2246"/>
    <w:rsid w:val="008B2F4B"/>
    <w:rsid w:val="008B306B"/>
    <w:rsid w:val="008C1378"/>
    <w:rsid w:val="008D4D8C"/>
    <w:rsid w:val="008D53C1"/>
    <w:rsid w:val="008D6D06"/>
    <w:rsid w:val="008E31D1"/>
    <w:rsid w:val="008E4B43"/>
    <w:rsid w:val="008E5AB4"/>
    <w:rsid w:val="008E6966"/>
    <w:rsid w:val="008F1734"/>
    <w:rsid w:val="008F1FC0"/>
    <w:rsid w:val="008F67B2"/>
    <w:rsid w:val="00901F49"/>
    <w:rsid w:val="00913665"/>
    <w:rsid w:val="00915E3D"/>
    <w:rsid w:val="00927382"/>
    <w:rsid w:val="009277AC"/>
    <w:rsid w:val="00937106"/>
    <w:rsid w:val="009404E5"/>
    <w:rsid w:val="00942B77"/>
    <w:rsid w:val="00952D57"/>
    <w:rsid w:val="00956012"/>
    <w:rsid w:val="0095779F"/>
    <w:rsid w:val="00961672"/>
    <w:rsid w:val="00961E4D"/>
    <w:rsid w:val="009626A1"/>
    <w:rsid w:val="00966A87"/>
    <w:rsid w:val="00974107"/>
    <w:rsid w:val="00977F41"/>
    <w:rsid w:val="0098051A"/>
    <w:rsid w:val="0098144A"/>
    <w:rsid w:val="009822F1"/>
    <w:rsid w:val="00984AE8"/>
    <w:rsid w:val="00986AC2"/>
    <w:rsid w:val="009951F9"/>
    <w:rsid w:val="009A2D3D"/>
    <w:rsid w:val="009A4FAA"/>
    <w:rsid w:val="009B1252"/>
    <w:rsid w:val="009B13C6"/>
    <w:rsid w:val="009B5574"/>
    <w:rsid w:val="009B6CD6"/>
    <w:rsid w:val="009B7932"/>
    <w:rsid w:val="009C6A95"/>
    <w:rsid w:val="009D6BBF"/>
    <w:rsid w:val="009D7EF9"/>
    <w:rsid w:val="009E14CC"/>
    <w:rsid w:val="009E48F0"/>
    <w:rsid w:val="009E5469"/>
    <w:rsid w:val="009E79D2"/>
    <w:rsid w:val="009F260E"/>
    <w:rsid w:val="009F64FD"/>
    <w:rsid w:val="00A10948"/>
    <w:rsid w:val="00A11A88"/>
    <w:rsid w:val="00A15F4F"/>
    <w:rsid w:val="00A175B8"/>
    <w:rsid w:val="00A2249A"/>
    <w:rsid w:val="00A26CE8"/>
    <w:rsid w:val="00A36E3A"/>
    <w:rsid w:val="00A36F26"/>
    <w:rsid w:val="00A43059"/>
    <w:rsid w:val="00A437AD"/>
    <w:rsid w:val="00A439D9"/>
    <w:rsid w:val="00A466D6"/>
    <w:rsid w:val="00A50892"/>
    <w:rsid w:val="00A510C9"/>
    <w:rsid w:val="00A511A2"/>
    <w:rsid w:val="00A5640D"/>
    <w:rsid w:val="00A56F42"/>
    <w:rsid w:val="00A6064F"/>
    <w:rsid w:val="00A612F4"/>
    <w:rsid w:val="00A658A8"/>
    <w:rsid w:val="00A71780"/>
    <w:rsid w:val="00A73BEC"/>
    <w:rsid w:val="00A91741"/>
    <w:rsid w:val="00A921F9"/>
    <w:rsid w:val="00A967A9"/>
    <w:rsid w:val="00AA5DCB"/>
    <w:rsid w:val="00AB1F5A"/>
    <w:rsid w:val="00AB3D83"/>
    <w:rsid w:val="00AB42A2"/>
    <w:rsid w:val="00AB6057"/>
    <w:rsid w:val="00AB6430"/>
    <w:rsid w:val="00AC0FBC"/>
    <w:rsid w:val="00AC25A2"/>
    <w:rsid w:val="00AD174D"/>
    <w:rsid w:val="00AE0DBE"/>
    <w:rsid w:val="00AE24DC"/>
    <w:rsid w:val="00AE765F"/>
    <w:rsid w:val="00AF354A"/>
    <w:rsid w:val="00AF5001"/>
    <w:rsid w:val="00AF5293"/>
    <w:rsid w:val="00B038BD"/>
    <w:rsid w:val="00B044D0"/>
    <w:rsid w:val="00B1035F"/>
    <w:rsid w:val="00B112D7"/>
    <w:rsid w:val="00B12A9F"/>
    <w:rsid w:val="00B21018"/>
    <w:rsid w:val="00B2276B"/>
    <w:rsid w:val="00B235E9"/>
    <w:rsid w:val="00B23AE7"/>
    <w:rsid w:val="00B24276"/>
    <w:rsid w:val="00B248A5"/>
    <w:rsid w:val="00B25867"/>
    <w:rsid w:val="00B302FD"/>
    <w:rsid w:val="00B307DB"/>
    <w:rsid w:val="00B337B7"/>
    <w:rsid w:val="00B37A07"/>
    <w:rsid w:val="00B5145F"/>
    <w:rsid w:val="00B5157D"/>
    <w:rsid w:val="00B5704B"/>
    <w:rsid w:val="00B676FC"/>
    <w:rsid w:val="00B75DEF"/>
    <w:rsid w:val="00B90389"/>
    <w:rsid w:val="00B9453E"/>
    <w:rsid w:val="00BA159D"/>
    <w:rsid w:val="00BA376D"/>
    <w:rsid w:val="00BA685C"/>
    <w:rsid w:val="00BB0212"/>
    <w:rsid w:val="00BB0A2B"/>
    <w:rsid w:val="00BB5F2A"/>
    <w:rsid w:val="00BB62AA"/>
    <w:rsid w:val="00BC7949"/>
    <w:rsid w:val="00BD1488"/>
    <w:rsid w:val="00BD296B"/>
    <w:rsid w:val="00BD49A6"/>
    <w:rsid w:val="00BD699D"/>
    <w:rsid w:val="00BF02EE"/>
    <w:rsid w:val="00BF0C73"/>
    <w:rsid w:val="00BF14D4"/>
    <w:rsid w:val="00BF19BF"/>
    <w:rsid w:val="00BF784F"/>
    <w:rsid w:val="00C00C65"/>
    <w:rsid w:val="00C05B03"/>
    <w:rsid w:val="00C05DF0"/>
    <w:rsid w:val="00C13721"/>
    <w:rsid w:val="00C13C4C"/>
    <w:rsid w:val="00C1526E"/>
    <w:rsid w:val="00C1732D"/>
    <w:rsid w:val="00C20BEE"/>
    <w:rsid w:val="00C31A3A"/>
    <w:rsid w:val="00C351A2"/>
    <w:rsid w:val="00C41863"/>
    <w:rsid w:val="00C606D9"/>
    <w:rsid w:val="00C6121C"/>
    <w:rsid w:val="00C64A52"/>
    <w:rsid w:val="00C66177"/>
    <w:rsid w:val="00C7408B"/>
    <w:rsid w:val="00C7780B"/>
    <w:rsid w:val="00C807A2"/>
    <w:rsid w:val="00C878A8"/>
    <w:rsid w:val="00C87F89"/>
    <w:rsid w:val="00C96165"/>
    <w:rsid w:val="00CA3F33"/>
    <w:rsid w:val="00CB4381"/>
    <w:rsid w:val="00CB6004"/>
    <w:rsid w:val="00CB6840"/>
    <w:rsid w:val="00CB72ED"/>
    <w:rsid w:val="00CC0424"/>
    <w:rsid w:val="00CC064F"/>
    <w:rsid w:val="00CC3F74"/>
    <w:rsid w:val="00CC420A"/>
    <w:rsid w:val="00CD49A5"/>
    <w:rsid w:val="00CE0BE5"/>
    <w:rsid w:val="00CE5497"/>
    <w:rsid w:val="00CF479B"/>
    <w:rsid w:val="00D052DF"/>
    <w:rsid w:val="00D12B49"/>
    <w:rsid w:val="00D15448"/>
    <w:rsid w:val="00D21CC0"/>
    <w:rsid w:val="00D25E6A"/>
    <w:rsid w:val="00D2787C"/>
    <w:rsid w:val="00D3622E"/>
    <w:rsid w:val="00D412B4"/>
    <w:rsid w:val="00D55533"/>
    <w:rsid w:val="00D56AF5"/>
    <w:rsid w:val="00D6290D"/>
    <w:rsid w:val="00D672C8"/>
    <w:rsid w:val="00D71076"/>
    <w:rsid w:val="00D727E5"/>
    <w:rsid w:val="00D77F51"/>
    <w:rsid w:val="00D848A3"/>
    <w:rsid w:val="00D86918"/>
    <w:rsid w:val="00D87535"/>
    <w:rsid w:val="00D963C4"/>
    <w:rsid w:val="00DA214F"/>
    <w:rsid w:val="00DA320C"/>
    <w:rsid w:val="00DA6743"/>
    <w:rsid w:val="00DB2718"/>
    <w:rsid w:val="00DB5934"/>
    <w:rsid w:val="00DB6479"/>
    <w:rsid w:val="00DC4EB1"/>
    <w:rsid w:val="00DC5453"/>
    <w:rsid w:val="00DC792C"/>
    <w:rsid w:val="00DD64EC"/>
    <w:rsid w:val="00DE3481"/>
    <w:rsid w:val="00DE5895"/>
    <w:rsid w:val="00DE7402"/>
    <w:rsid w:val="00E0074F"/>
    <w:rsid w:val="00E01474"/>
    <w:rsid w:val="00E04860"/>
    <w:rsid w:val="00E07350"/>
    <w:rsid w:val="00E07FAD"/>
    <w:rsid w:val="00E116B2"/>
    <w:rsid w:val="00E128E6"/>
    <w:rsid w:val="00E12F56"/>
    <w:rsid w:val="00E15758"/>
    <w:rsid w:val="00E1618B"/>
    <w:rsid w:val="00E22D34"/>
    <w:rsid w:val="00E26155"/>
    <w:rsid w:val="00E33F73"/>
    <w:rsid w:val="00E411B7"/>
    <w:rsid w:val="00E44556"/>
    <w:rsid w:val="00E445A4"/>
    <w:rsid w:val="00E44BA8"/>
    <w:rsid w:val="00E46825"/>
    <w:rsid w:val="00E50340"/>
    <w:rsid w:val="00E51C0E"/>
    <w:rsid w:val="00E53385"/>
    <w:rsid w:val="00E56069"/>
    <w:rsid w:val="00E5738C"/>
    <w:rsid w:val="00E7006C"/>
    <w:rsid w:val="00E70F08"/>
    <w:rsid w:val="00E75F94"/>
    <w:rsid w:val="00E807C7"/>
    <w:rsid w:val="00E84A94"/>
    <w:rsid w:val="00E91980"/>
    <w:rsid w:val="00E92D63"/>
    <w:rsid w:val="00E954E1"/>
    <w:rsid w:val="00E96AE0"/>
    <w:rsid w:val="00EA1241"/>
    <w:rsid w:val="00EA2D4C"/>
    <w:rsid w:val="00EC648A"/>
    <w:rsid w:val="00ED091A"/>
    <w:rsid w:val="00ED1058"/>
    <w:rsid w:val="00ED2769"/>
    <w:rsid w:val="00ED5891"/>
    <w:rsid w:val="00ED62D0"/>
    <w:rsid w:val="00ED6BC3"/>
    <w:rsid w:val="00EE1D21"/>
    <w:rsid w:val="00EE4BF2"/>
    <w:rsid w:val="00EE5258"/>
    <w:rsid w:val="00EE57D1"/>
    <w:rsid w:val="00EE6BA3"/>
    <w:rsid w:val="00EE6E5B"/>
    <w:rsid w:val="00EF53D5"/>
    <w:rsid w:val="00EF5871"/>
    <w:rsid w:val="00F1054B"/>
    <w:rsid w:val="00F126C3"/>
    <w:rsid w:val="00F1481B"/>
    <w:rsid w:val="00F1534C"/>
    <w:rsid w:val="00F20686"/>
    <w:rsid w:val="00F266D2"/>
    <w:rsid w:val="00F358AE"/>
    <w:rsid w:val="00F35E58"/>
    <w:rsid w:val="00F44E86"/>
    <w:rsid w:val="00F47496"/>
    <w:rsid w:val="00F47DC4"/>
    <w:rsid w:val="00F56749"/>
    <w:rsid w:val="00F56A8C"/>
    <w:rsid w:val="00F57AF0"/>
    <w:rsid w:val="00F619ED"/>
    <w:rsid w:val="00F654A8"/>
    <w:rsid w:val="00F66024"/>
    <w:rsid w:val="00F7276D"/>
    <w:rsid w:val="00F73F9C"/>
    <w:rsid w:val="00F7646B"/>
    <w:rsid w:val="00F7685A"/>
    <w:rsid w:val="00F77598"/>
    <w:rsid w:val="00F87980"/>
    <w:rsid w:val="00F9349A"/>
    <w:rsid w:val="00F95DEE"/>
    <w:rsid w:val="00F963F1"/>
    <w:rsid w:val="00FA0D64"/>
    <w:rsid w:val="00FA12F6"/>
    <w:rsid w:val="00FA2B8B"/>
    <w:rsid w:val="00FA4890"/>
    <w:rsid w:val="00FA6AC5"/>
    <w:rsid w:val="00FB3764"/>
    <w:rsid w:val="00FB595F"/>
    <w:rsid w:val="00FC6516"/>
    <w:rsid w:val="00FD486D"/>
    <w:rsid w:val="00FD58BE"/>
    <w:rsid w:val="00FE4E0B"/>
    <w:rsid w:val="00FE71A3"/>
    <w:rsid w:val="00FF06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098EA"/>
  <w15:docId w15:val="{858A35CA-914F-4870-A496-3D68D547D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linea's"/>
    <w:qFormat/>
    <w:rsid w:val="006E0061"/>
    <w:pPr>
      <w:ind w:firstLine="340"/>
    </w:pPr>
    <w:rPr>
      <w:rFonts w:ascii="Times New Roman" w:hAnsi="Times New Roman"/>
      <w:szCs w:val="22"/>
      <w:lang w:eastAsia="en-US"/>
    </w:rPr>
  </w:style>
  <w:style w:type="paragraph" w:styleId="Kop1">
    <w:name w:val="heading 1"/>
    <w:basedOn w:val="Standaard"/>
    <w:next w:val="Standaard"/>
    <w:link w:val="Kop1Char"/>
    <w:uiPriority w:val="9"/>
    <w:rsid w:val="000C3D18"/>
    <w:pPr>
      <w:keepNext/>
      <w:numPr>
        <w:numId w:val="1"/>
      </w:numPr>
      <w:spacing w:before="240" w:after="60"/>
      <w:outlineLvl w:val="0"/>
    </w:pPr>
    <w:rPr>
      <w:rFonts w:ascii="Arial" w:eastAsia="Times New Roman" w:hAnsi="Arial"/>
      <w:b/>
      <w:bCs/>
      <w:kern w:val="32"/>
      <w:sz w:val="32"/>
      <w:szCs w:val="32"/>
    </w:rPr>
  </w:style>
  <w:style w:type="paragraph" w:styleId="Kop2">
    <w:name w:val="heading 2"/>
    <w:basedOn w:val="Standaard"/>
    <w:next w:val="Standaard"/>
    <w:link w:val="Kop2Char"/>
    <w:uiPriority w:val="9"/>
    <w:semiHidden/>
    <w:unhideWhenUsed/>
    <w:rsid w:val="000C3D18"/>
    <w:pPr>
      <w:keepNext/>
      <w:numPr>
        <w:ilvl w:val="1"/>
        <w:numId w:val="1"/>
      </w:numPr>
      <w:spacing w:before="240" w:after="60"/>
      <w:outlineLvl w:val="1"/>
    </w:pPr>
    <w:rPr>
      <w:rFonts w:ascii="Cambria" w:eastAsia="Times New Roman" w:hAnsi="Cambria"/>
      <w:b/>
      <w:bCs/>
      <w:i/>
      <w:iCs/>
      <w:sz w:val="28"/>
      <w:szCs w:val="28"/>
    </w:rPr>
  </w:style>
  <w:style w:type="paragraph" w:styleId="Kop3">
    <w:name w:val="heading 3"/>
    <w:basedOn w:val="Standaard"/>
    <w:next w:val="Standaard"/>
    <w:link w:val="Kop3Char"/>
    <w:uiPriority w:val="9"/>
    <w:semiHidden/>
    <w:unhideWhenUsed/>
    <w:qFormat/>
    <w:rsid w:val="002D1E76"/>
    <w:pPr>
      <w:keepNext/>
      <w:spacing w:before="240" w:after="60"/>
      <w:outlineLvl w:val="2"/>
    </w:pPr>
    <w:rPr>
      <w:rFonts w:ascii="Cambria" w:eastAsia="Times New Roman"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0C3D18"/>
    <w:rPr>
      <w:rFonts w:ascii="Arial" w:eastAsia="Times New Roman" w:hAnsi="Arial"/>
      <w:b/>
      <w:bCs/>
      <w:kern w:val="32"/>
      <w:sz w:val="32"/>
      <w:szCs w:val="32"/>
      <w:lang w:eastAsia="en-US"/>
    </w:rPr>
  </w:style>
  <w:style w:type="character" w:customStyle="1" w:styleId="Kop2Char">
    <w:name w:val="Kop 2 Char"/>
    <w:link w:val="Kop2"/>
    <w:uiPriority w:val="9"/>
    <w:semiHidden/>
    <w:rsid w:val="000C3D18"/>
    <w:rPr>
      <w:rFonts w:ascii="Cambria" w:eastAsia="Times New Roman" w:hAnsi="Cambria"/>
      <w:b/>
      <w:bCs/>
      <w:i/>
      <w:iCs/>
      <w:sz w:val="28"/>
      <w:szCs w:val="28"/>
      <w:lang w:eastAsia="en-US"/>
    </w:rPr>
  </w:style>
  <w:style w:type="character" w:styleId="Hyperlink">
    <w:name w:val="Hyperlink"/>
    <w:uiPriority w:val="99"/>
    <w:unhideWhenUsed/>
    <w:rsid w:val="00580B8B"/>
    <w:rPr>
      <w:color w:val="0000FF"/>
      <w:u w:val="single"/>
    </w:rPr>
  </w:style>
  <w:style w:type="numbering" w:customStyle="1" w:styleId="Secties">
    <w:name w:val="Secties"/>
    <w:uiPriority w:val="99"/>
    <w:rsid w:val="00B1035F"/>
    <w:pPr>
      <w:numPr>
        <w:numId w:val="2"/>
      </w:numPr>
    </w:pPr>
  </w:style>
  <w:style w:type="paragraph" w:customStyle="1" w:styleId="Subparagraaf">
    <w:name w:val="Subparagraaf"/>
    <w:basedOn w:val="Paragraaf"/>
    <w:next w:val="Eerstealinea"/>
    <w:qFormat/>
    <w:rsid w:val="00E445A4"/>
    <w:pPr>
      <w:numPr>
        <w:ilvl w:val="2"/>
      </w:numPr>
      <w:spacing w:after="100"/>
    </w:pPr>
    <w:rPr>
      <w:sz w:val="22"/>
    </w:rPr>
  </w:style>
  <w:style w:type="paragraph" w:customStyle="1" w:styleId="Figuuronderschrift">
    <w:name w:val="Figuuronderschrift"/>
    <w:basedOn w:val="Eerstealinea"/>
    <w:next w:val="Standaard"/>
    <w:qFormat/>
    <w:rsid w:val="00690C49"/>
    <w:pPr>
      <w:spacing w:before="120" w:after="240"/>
      <w:jc w:val="center"/>
    </w:pPr>
    <w:rPr>
      <w:sz w:val="18"/>
    </w:rPr>
  </w:style>
  <w:style w:type="paragraph" w:customStyle="1" w:styleId="Titelbeginsecties">
    <w:name w:val="Titel beginsecties"/>
    <w:next w:val="Standaard"/>
    <w:qFormat/>
    <w:rsid w:val="00BB62AA"/>
    <w:pPr>
      <w:spacing w:before="1000" w:after="700"/>
    </w:pPr>
    <w:rPr>
      <w:rFonts w:ascii="Times New Roman" w:hAnsi="Times New Roman"/>
      <w:b/>
      <w:sz w:val="40"/>
      <w:szCs w:val="22"/>
      <w:lang w:eastAsia="en-US"/>
    </w:rPr>
  </w:style>
  <w:style w:type="paragraph" w:customStyle="1" w:styleId="Titelhoofdstuk">
    <w:name w:val="Titel hoofdstuk"/>
    <w:basedOn w:val="Titelbeginsecties"/>
    <w:next w:val="Auteur"/>
    <w:qFormat/>
    <w:rsid w:val="003D5F73"/>
    <w:pPr>
      <w:spacing w:before="0" w:after="240"/>
    </w:pPr>
  </w:style>
  <w:style w:type="paragraph" w:customStyle="1" w:styleId="Titeleindsecties">
    <w:name w:val="Titel eindsecties"/>
    <w:basedOn w:val="Titelbeginsecties"/>
    <w:next w:val="Eerstealinea"/>
    <w:qFormat/>
    <w:rsid w:val="006A7F33"/>
  </w:style>
  <w:style w:type="numbering" w:customStyle="1" w:styleId="hoofdstuk0">
    <w:name w:val="hoofdstuk"/>
    <w:basedOn w:val="Geenlijst"/>
    <w:uiPriority w:val="99"/>
    <w:rsid w:val="002E1DF8"/>
    <w:pPr>
      <w:numPr>
        <w:numId w:val="4"/>
      </w:numPr>
    </w:pPr>
  </w:style>
  <w:style w:type="paragraph" w:customStyle="1" w:styleId="Hoofdstuk">
    <w:name w:val="Hoofdstuk"/>
    <w:basedOn w:val="Standaard"/>
    <w:next w:val="Titelhoofdstuk"/>
    <w:qFormat/>
    <w:rsid w:val="00443388"/>
    <w:pPr>
      <w:numPr>
        <w:numId w:val="3"/>
      </w:numPr>
      <w:spacing w:before="1000" w:after="200"/>
    </w:pPr>
    <w:rPr>
      <w:sz w:val="28"/>
    </w:rPr>
  </w:style>
  <w:style w:type="paragraph" w:customStyle="1" w:styleId="Paragraaf">
    <w:name w:val="Paragraaf"/>
    <w:basedOn w:val="Standaard"/>
    <w:next w:val="Eerstealinea"/>
    <w:qFormat/>
    <w:rsid w:val="00E445A4"/>
    <w:pPr>
      <w:numPr>
        <w:ilvl w:val="1"/>
        <w:numId w:val="3"/>
      </w:numPr>
      <w:spacing w:before="240" w:after="200"/>
    </w:pPr>
    <w:rPr>
      <w:b/>
      <w:sz w:val="28"/>
    </w:rPr>
  </w:style>
  <w:style w:type="paragraph" w:styleId="Kopvaninhoudsopgave">
    <w:name w:val="TOC Heading"/>
    <w:basedOn w:val="Kop1"/>
    <w:next w:val="Standaard"/>
    <w:uiPriority w:val="39"/>
    <w:semiHidden/>
    <w:unhideWhenUsed/>
    <w:qFormat/>
    <w:rsid w:val="00170EE1"/>
    <w:pPr>
      <w:keepLines/>
      <w:numPr>
        <w:numId w:val="0"/>
      </w:numPr>
      <w:spacing w:before="480" w:after="0" w:line="276" w:lineRule="auto"/>
      <w:outlineLvl w:val="9"/>
    </w:pPr>
    <w:rPr>
      <w:rFonts w:ascii="Cambria" w:hAnsi="Cambria"/>
      <w:color w:val="365F91"/>
      <w:kern w:val="0"/>
      <w:sz w:val="28"/>
      <w:szCs w:val="28"/>
      <w:lang w:eastAsia="nl-NL"/>
    </w:rPr>
  </w:style>
  <w:style w:type="paragraph" w:customStyle="1" w:styleId="Koptekstoneven">
    <w:name w:val="Koptekst oneven"/>
    <w:basedOn w:val="Koptekst"/>
    <w:qFormat/>
    <w:rsid w:val="005D4988"/>
    <w:pPr>
      <w:jc w:val="right"/>
    </w:pPr>
  </w:style>
  <w:style w:type="paragraph" w:styleId="Inhopg1">
    <w:name w:val="toc 1"/>
    <w:basedOn w:val="Standaard"/>
    <w:next w:val="Standaard"/>
    <w:autoRedefine/>
    <w:uiPriority w:val="39"/>
    <w:unhideWhenUsed/>
    <w:rsid w:val="00BD1488"/>
    <w:pPr>
      <w:numPr>
        <w:numId w:val="5"/>
      </w:numPr>
      <w:tabs>
        <w:tab w:val="left" w:pos="284"/>
        <w:tab w:val="right" w:pos="7201"/>
      </w:tabs>
      <w:spacing w:before="120"/>
      <w:ind w:left="0" w:firstLine="0"/>
    </w:pPr>
  </w:style>
  <w:style w:type="paragraph" w:styleId="Inhopg2">
    <w:name w:val="toc 2"/>
    <w:basedOn w:val="Standaard"/>
    <w:next w:val="Standaard"/>
    <w:autoRedefine/>
    <w:uiPriority w:val="39"/>
    <w:unhideWhenUsed/>
    <w:rsid w:val="00BD1488"/>
    <w:pPr>
      <w:tabs>
        <w:tab w:val="left" w:pos="851"/>
        <w:tab w:val="right" w:pos="7201"/>
      </w:tabs>
      <w:ind w:left="284" w:firstLine="0"/>
    </w:pPr>
  </w:style>
  <w:style w:type="paragraph" w:styleId="Koptekst">
    <w:name w:val="header"/>
    <w:basedOn w:val="Standaard"/>
    <w:link w:val="KoptekstChar"/>
    <w:uiPriority w:val="99"/>
    <w:unhideWhenUsed/>
    <w:rsid w:val="005D4988"/>
    <w:pPr>
      <w:tabs>
        <w:tab w:val="center" w:pos="4536"/>
        <w:tab w:val="right" w:pos="9072"/>
      </w:tabs>
      <w:ind w:firstLine="0"/>
    </w:pPr>
    <w:rPr>
      <w:sz w:val="16"/>
    </w:rPr>
  </w:style>
  <w:style w:type="paragraph" w:styleId="Inhopg3">
    <w:name w:val="toc 3"/>
    <w:basedOn w:val="Standaard"/>
    <w:next w:val="Standaard"/>
    <w:autoRedefine/>
    <w:uiPriority w:val="39"/>
    <w:unhideWhenUsed/>
    <w:rsid w:val="004F12A9"/>
    <w:pPr>
      <w:tabs>
        <w:tab w:val="left" w:pos="1418"/>
        <w:tab w:val="right" w:pos="7201"/>
      </w:tabs>
      <w:ind w:left="851" w:firstLine="0"/>
    </w:pPr>
  </w:style>
  <w:style w:type="character" w:customStyle="1" w:styleId="KoptekstChar">
    <w:name w:val="Koptekst Char"/>
    <w:link w:val="Koptekst"/>
    <w:uiPriority w:val="99"/>
    <w:rsid w:val="005D4988"/>
    <w:rPr>
      <w:rFonts w:ascii="Times New Roman" w:hAnsi="Times New Roman"/>
      <w:sz w:val="16"/>
      <w:szCs w:val="22"/>
      <w:lang w:eastAsia="en-US"/>
    </w:rPr>
  </w:style>
  <w:style w:type="paragraph" w:styleId="Voettekst">
    <w:name w:val="footer"/>
    <w:basedOn w:val="Standaard"/>
    <w:link w:val="VoettekstChar"/>
    <w:uiPriority w:val="99"/>
    <w:unhideWhenUsed/>
    <w:rsid w:val="004F6874"/>
    <w:pPr>
      <w:tabs>
        <w:tab w:val="center" w:pos="4536"/>
        <w:tab w:val="right" w:pos="9072"/>
      </w:tabs>
      <w:ind w:firstLine="0"/>
    </w:pPr>
    <w:rPr>
      <w:sz w:val="24"/>
    </w:rPr>
  </w:style>
  <w:style w:type="character" w:customStyle="1" w:styleId="VoettekstChar">
    <w:name w:val="Voettekst Char"/>
    <w:link w:val="Voettekst"/>
    <w:uiPriority w:val="99"/>
    <w:rsid w:val="004F6874"/>
    <w:rPr>
      <w:rFonts w:ascii="Times New Roman" w:hAnsi="Times New Roman"/>
      <w:sz w:val="24"/>
      <w:szCs w:val="22"/>
      <w:lang w:eastAsia="en-US"/>
    </w:rPr>
  </w:style>
  <w:style w:type="paragraph" w:customStyle="1" w:styleId="Eerstealinea">
    <w:name w:val="Eerste alinea"/>
    <w:basedOn w:val="Standaard"/>
    <w:next w:val="Standaard"/>
    <w:qFormat/>
    <w:rsid w:val="00443388"/>
    <w:pPr>
      <w:ind w:firstLine="0"/>
    </w:pPr>
  </w:style>
  <w:style w:type="paragraph" w:styleId="Ballontekst">
    <w:name w:val="Balloon Text"/>
    <w:basedOn w:val="Standaard"/>
    <w:link w:val="BallontekstChar"/>
    <w:uiPriority w:val="99"/>
    <w:semiHidden/>
    <w:unhideWhenUsed/>
    <w:rsid w:val="00D55533"/>
    <w:rPr>
      <w:rFonts w:ascii="Tahoma" w:hAnsi="Tahoma" w:cs="Tahoma"/>
      <w:sz w:val="16"/>
      <w:szCs w:val="16"/>
    </w:rPr>
  </w:style>
  <w:style w:type="character" w:customStyle="1" w:styleId="BallontekstChar">
    <w:name w:val="Ballontekst Char"/>
    <w:link w:val="Ballontekst"/>
    <w:uiPriority w:val="99"/>
    <w:semiHidden/>
    <w:rsid w:val="00D55533"/>
    <w:rPr>
      <w:rFonts w:ascii="Tahoma" w:hAnsi="Tahoma" w:cs="Tahoma"/>
      <w:sz w:val="16"/>
      <w:szCs w:val="16"/>
      <w:lang w:eastAsia="en-US"/>
    </w:rPr>
  </w:style>
  <w:style w:type="paragraph" w:customStyle="1" w:styleId="Auteur">
    <w:name w:val="Auteur"/>
    <w:basedOn w:val="Eerstealinea"/>
    <w:next w:val="Eerstealinea"/>
    <w:qFormat/>
    <w:rsid w:val="003D5F73"/>
    <w:pPr>
      <w:spacing w:after="700"/>
    </w:pPr>
    <w:rPr>
      <w:i/>
      <w:sz w:val="24"/>
    </w:rPr>
  </w:style>
  <w:style w:type="paragraph" w:customStyle="1" w:styleId="Voetnooteerstepagina">
    <w:name w:val="Voetnoot eerste pagina"/>
    <w:basedOn w:val="Voettekst"/>
    <w:qFormat/>
    <w:rsid w:val="00F654A8"/>
    <w:pPr>
      <w:jc w:val="right"/>
    </w:pPr>
  </w:style>
  <w:style w:type="paragraph" w:customStyle="1" w:styleId="kader">
    <w:name w:val="kader"/>
    <w:basedOn w:val="Eerstealinea"/>
    <w:qFormat/>
    <w:rsid w:val="002D1E76"/>
    <w:pPr>
      <w:pBdr>
        <w:top w:val="single" w:sz="4" w:space="1" w:color="auto"/>
        <w:left w:val="single" w:sz="4" w:space="4" w:color="auto"/>
        <w:bottom w:val="single" w:sz="4" w:space="1" w:color="auto"/>
        <w:right w:val="single" w:sz="4" w:space="4" w:color="auto"/>
      </w:pBdr>
      <w:shd w:val="clear" w:color="auto" w:fill="D9D9D9"/>
    </w:pPr>
  </w:style>
  <w:style w:type="character" w:customStyle="1" w:styleId="Kop3Char">
    <w:name w:val="Kop 3 Char"/>
    <w:link w:val="Kop3"/>
    <w:uiPriority w:val="9"/>
    <w:semiHidden/>
    <w:rsid w:val="002D1E76"/>
    <w:rPr>
      <w:rFonts w:ascii="Cambria" w:eastAsia="Times New Roman" w:hAnsi="Cambria" w:cs="Times New Roman"/>
      <w:b/>
      <w:bCs/>
      <w:sz w:val="26"/>
      <w:szCs w:val="26"/>
      <w:lang w:eastAsia="en-US"/>
    </w:rPr>
  </w:style>
  <w:style w:type="table" w:styleId="Tabelraster">
    <w:name w:val="Table Grid"/>
    <w:basedOn w:val="Standaardtabel"/>
    <w:uiPriority w:val="59"/>
    <w:rsid w:val="00743950"/>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2">
    <w:name w:val="Body Text 2"/>
    <w:basedOn w:val="Standaard"/>
    <w:link w:val="Plattetekst2Char"/>
    <w:rsid w:val="00545934"/>
    <w:pPr>
      <w:widowControl w:val="0"/>
      <w:tabs>
        <w:tab w:val="left" w:pos="0"/>
        <w:tab w:val="left" w:pos="720"/>
      </w:tabs>
      <w:autoSpaceDE w:val="0"/>
      <w:autoSpaceDN w:val="0"/>
      <w:adjustRightInd w:val="0"/>
      <w:ind w:firstLine="0"/>
      <w:jc w:val="both"/>
    </w:pPr>
    <w:rPr>
      <w:rFonts w:ascii="Arial" w:eastAsia="PMingLiU" w:hAnsi="Arial" w:cs="Arial"/>
      <w:sz w:val="18"/>
      <w:szCs w:val="18"/>
      <w:lang w:eastAsia="nl-NL"/>
    </w:rPr>
  </w:style>
  <w:style w:type="character" w:customStyle="1" w:styleId="Plattetekst2Char">
    <w:name w:val="Platte tekst 2 Char"/>
    <w:link w:val="Plattetekst2"/>
    <w:rsid w:val="00545934"/>
    <w:rPr>
      <w:rFonts w:ascii="Arial" w:eastAsia="PMingLiU" w:hAnsi="Arial" w:cs="Arial"/>
      <w:sz w:val="18"/>
      <w:szCs w:val="18"/>
    </w:rPr>
  </w:style>
  <w:style w:type="paragraph" w:styleId="Plattetekstinspringen3">
    <w:name w:val="Body Text Indent 3"/>
    <w:basedOn w:val="Standaard"/>
    <w:link w:val="Plattetekstinspringen3Char"/>
    <w:uiPriority w:val="99"/>
    <w:semiHidden/>
    <w:unhideWhenUsed/>
    <w:rsid w:val="00BD1488"/>
    <w:pPr>
      <w:spacing w:after="120"/>
      <w:ind w:left="283"/>
    </w:pPr>
    <w:rPr>
      <w:sz w:val="16"/>
      <w:szCs w:val="16"/>
    </w:rPr>
  </w:style>
  <w:style w:type="character" w:customStyle="1" w:styleId="Plattetekstinspringen3Char">
    <w:name w:val="Platte tekst inspringen 3 Char"/>
    <w:link w:val="Plattetekstinspringen3"/>
    <w:uiPriority w:val="99"/>
    <w:semiHidden/>
    <w:rsid w:val="00BD1488"/>
    <w:rPr>
      <w:rFonts w:ascii="Times New Roman" w:hAnsi="Times New Roman"/>
      <w:sz w:val="16"/>
      <w:szCs w:val="16"/>
      <w:lang w:eastAsia="en-US"/>
    </w:rPr>
  </w:style>
  <w:style w:type="character" w:styleId="Tekstvantijdelijkeaanduiding">
    <w:name w:val="Placeholder Text"/>
    <w:basedOn w:val="Standaardalinea-lettertype"/>
    <w:uiPriority w:val="99"/>
    <w:semiHidden/>
    <w:rsid w:val="00FB3764"/>
    <w:rPr>
      <w:color w:val="808080"/>
    </w:rPr>
  </w:style>
  <w:style w:type="paragraph" w:customStyle="1" w:styleId="CM28">
    <w:name w:val="CM28"/>
    <w:basedOn w:val="Standaard"/>
    <w:next w:val="Standaard"/>
    <w:rsid w:val="00E44556"/>
    <w:pPr>
      <w:widowControl w:val="0"/>
      <w:autoSpaceDE w:val="0"/>
      <w:autoSpaceDN w:val="0"/>
      <w:adjustRightInd w:val="0"/>
      <w:ind w:firstLine="0"/>
    </w:pPr>
    <w:rPr>
      <w:rFonts w:eastAsia="Times New Roman"/>
      <w:sz w:val="24"/>
      <w:szCs w:val="24"/>
      <w:lang w:val="en-US"/>
    </w:rPr>
  </w:style>
  <w:style w:type="paragraph" w:customStyle="1" w:styleId="Default">
    <w:name w:val="Default"/>
    <w:rsid w:val="00E44556"/>
    <w:pPr>
      <w:widowControl w:val="0"/>
      <w:autoSpaceDE w:val="0"/>
      <w:autoSpaceDN w:val="0"/>
      <w:adjustRightInd w:val="0"/>
    </w:pPr>
    <w:rPr>
      <w:rFonts w:ascii="Times New Roman" w:eastAsia="Times New Roman" w:hAnsi="Times New Roman"/>
      <w:color w:val="000000"/>
      <w:sz w:val="24"/>
      <w:szCs w:val="24"/>
      <w:lang w:val="en-US" w:eastAsia="en-US"/>
    </w:rPr>
  </w:style>
  <w:style w:type="paragraph" w:styleId="Geenafstand">
    <w:name w:val="No Spacing"/>
    <w:uiPriority w:val="1"/>
    <w:qFormat/>
    <w:rsid w:val="000C4832"/>
    <w:rPr>
      <w:rFonts w:asciiTheme="minorHAnsi" w:eastAsiaTheme="minorHAnsi" w:hAnsiTheme="minorHAnsi" w:cstheme="minorBidi"/>
      <w:sz w:val="22"/>
      <w:szCs w:val="22"/>
      <w:lang w:val="en-US" w:eastAsia="en-US"/>
    </w:rPr>
  </w:style>
  <w:style w:type="paragraph" w:styleId="Lijstalinea">
    <w:name w:val="List Paragraph"/>
    <w:basedOn w:val="Standaard"/>
    <w:uiPriority w:val="34"/>
    <w:qFormat/>
    <w:rsid w:val="002B1A9B"/>
    <w:pPr>
      <w:ind w:left="720" w:firstLine="0"/>
      <w:contextualSpacing/>
    </w:pPr>
    <w:rPr>
      <w:rFonts w:asciiTheme="minorHAnsi" w:eastAsiaTheme="minorHAnsi" w:hAnsiTheme="minorHAnsi" w:cstheme="minorBidi"/>
      <w:sz w:val="22"/>
    </w:rPr>
  </w:style>
  <w:style w:type="paragraph" w:customStyle="1" w:styleId="Lijstalinea1">
    <w:name w:val="Lijstalinea1"/>
    <w:basedOn w:val="Standaard"/>
    <w:rsid w:val="00DC4EB1"/>
    <w:pPr>
      <w:suppressAutoHyphens/>
      <w:ind w:left="720" w:firstLine="0"/>
    </w:pPr>
    <w:rPr>
      <w:rFonts w:ascii="Arial" w:eastAsia="SimSun" w:hAnsi="Arial" w:cs="font265"/>
      <w:sz w:val="22"/>
      <w:lang w:eastAsia="ar-SA"/>
    </w:rPr>
  </w:style>
  <w:style w:type="paragraph" w:customStyle="1" w:styleId="NWNormalopsomming">
    <w:name w:val="NW_Normal_opsomming"/>
    <w:basedOn w:val="Standaard"/>
    <w:qFormat/>
    <w:rsid w:val="00234C84"/>
    <w:pPr>
      <w:widowControl w:val="0"/>
      <w:numPr>
        <w:numId w:val="6"/>
      </w:numPr>
      <w:tabs>
        <w:tab w:val="left" w:pos="567"/>
        <w:tab w:val="left" w:pos="680"/>
      </w:tabs>
      <w:spacing w:line="260" w:lineRule="atLeast"/>
    </w:pPr>
    <w:rPr>
      <w:rFonts w:ascii="Helvetica" w:eastAsia="MS Mincho" w:hAnsi="Helvetica"/>
      <w:sz w:val="18"/>
      <w:szCs w:val="24"/>
      <w:lang w:eastAsia="ja-JP"/>
    </w:rPr>
  </w:style>
  <w:style w:type="paragraph" w:styleId="Ondertitel">
    <w:name w:val="Subtitle"/>
    <w:basedOn w:val="Standaard"/>
    <w:next w:val="Standaard"/>
    <w:link w:val="OndertitelChar"/>
    <w:qFormat/>
    <w:rsid w:val="009626A1"/>
    <w:pPr>
      <w:numPr>
        <w:ilvl w:val="1"/>
      </w:numPr>
      <w:ind w:firstLine="340"/>
    </w:pPr>
    <w:rPr>
      <w:rFonts w:asciiTheme="majorHAnsi" w:eastAsiaTheme="majorEastAsia" w:hAnsiTheme="majorHAnsi" w:cstheme="majorBidi"/>
      <w:i/>
      <w:iCs/>
      <w:color w:val="4F81BD" w:themeColor="accent1"/>
      <w:spacing w:val="15"/>
      <w:sz w:val="22"/>
      <w:szCs w:val="24"/>
      <w:lang w:val="en-GB" w:eastAsia="sk-SK"/>
    </w:rPr>
  </w:style>
  <w:style w:type="character" w:customStyle="1" w:styleId="OndertitelChar">
    <w:name w:val="Ondertitel Char"/>
    <w:basedOn w:val="Standaardalinea-lettertype"/>
    <w:link w:val="Ondertitel"/>
    <w:rsid w:val="009626A1"/>
    <w:rPr>
      <w:rFonts w:asciiTheme="majorHAnsi" w:eastAsiaTheme="majorEastAsia" w:hAnsiTheme="majorHAnsi" w:cstheme="majorBidi"/>
      <w:i/>
      <w:iCs/>
      <w:color w:val="4F81BD" w:themeColor="accent1"/>
      <w:spacing w:val="15"/>
      <w:sz w:val="22"/>
      <w:szCs w:val="24"/>
      <w:lang w:val="en-GB" w:eastAsia="sk-SK"/>
    </w:rPr>
  </w:style>
  <w:style w:type="paragraph" w:styleId="Voetnoottekst">
    <w:name w:val="footnote text"/>
    <w:basedOn w:val="Standaard"/>
    <w:link w:val="VoetnoottekstChar"/>
    <w:unhideWhenUsed/>
    <w:rsid w:val="008B2246"/>
    <w:pPr>
      <w:ind w:firstLine="0"/>
    </w:pPr>
    <w:rPr>
      <w:rFonts w:asciiTheme="minorHAnsi" w:eastAsiaTheme="minorHAnsi" w:hAnsiTheme="minorHAnsi" w:cstheme="minorBidi"/>
      <w:szCs w:val="20"/>
    </w:rPr>
  </w:style>
  <w:style w:type="character" w:customStyle="1" w:styleId="VoetnoottekstChar">
    <w:name w:val="Voetnoottekst Char"/>
    <w:basedOn w:val="Standaardalinea-lettertype"/>
    <w:link w:val="Voetnoottekst"/>
    <w:rsid w:val="008B2246"/>
    <w:rPr>
      <w:rFonts w:asciiTheme="minorHAnsi" w:eastAsiaTheme="minorHAnsi" w:hAnsiTheme="minorHAnsi" w:cstheme="minorBidi"/>
      <w:lang w:eastAsia="en-US"/>
    </w:rPr>
  </w:style>
  <w:style w:type="character" w:styleId="Voetnootmarkering">
    <w:name w:val="footnote reference"/>
    <w:basedOn w:val="Standaardalinea-lettertype"/>
    <w:unhideWhenUsed/>
    <w:rsid w:val="008B2246"/>
    <w:rPr>
      <w:vertAlign w:val="superscript"/>
    </w:rPr>
  </w:style>
  <w:style w:type="paragraph" w:styleId="Tekstopmerking">
    <w:name w:val="annotation text"/>
    <w:basedOn w:val="Standaard"/>
    <w:link w:val="TekstopmerkingChar"/>
    <w:uiPriority w:val="99"/>
    <w:unhideWhenUsed/>
    <w:rsid w:val="001D0D40"/>
    <w:pPr>
      <w:spacing w:after="200"/>
      <w:ind w:firstLine="0"/>
    </w:pPr>
    <w:rPr>
      <w:rFonts w:asciiTheme="minorHAnsi" w:eastAsiaTheme="minorEastAsia" w:hAnsiTheme="minorHAnsi" w:cstheme="minorBidi"/>
      <w:szCs w:val="20"/>
      <w:lang w:eastAsia="nl-NL"/>
    </w:rPr>
  </w:style>
  <w:style w:type="character" w:customStyle="1" w:styleId="TekstopmerkingChar">
    <w:name w:val="Tekst opmerking Char"/>
    <w:basedOn w:val="Standaardalinea-lettertype"/>
    <w:link w:val="Tekstopmerking"/>
    <w:uiPriority w:val="99"/>
    <w:rsid w:val="001D0D40"/>
    <w:rPr>
      <w:rFonts w:asciiTheme="minorHAnsi" w:eastAsiaTheme="minorEastAsia" w:hAnsiTheme="minorHAnsi" w:cstheme="minorBidi"/>
    </w:rPr>
  </w:style>
  <w:style w:type="paragraph" w:styleId="Bijschrift">
    <w:name w:val="caption"/>
    <w:basedOn w:val="Standaard"/>
    <w:next w:val="Standaard"/>
    <w:uiPriority w:val="35"/>
    <w:unhideWhenUsed/>
    <w:qFormat/>
    <w:rsid w:val="001D0D40"/>
    <w:pPr>
      <w:spacing w:after="200"/>
      <w:ind w:firstLine="0"/>
    </w:pPr>
    <w:rPr>
      <w:rFonts w:asciiTheme="minorHAnsi" w:eastAsiaTheme="minorHAnsi" w:hAnsiTheme="minorHAnsi" w:cstheme="minorBidi"/>
      <w:i/>
      <w:iCs/>
      <w:color w:val="1F497D" w:themeColor="text2"/>
      <w:sz w:val="18"/>
      <w:szCs w:val="18"/>
      <w:lang w:val="en-US"/>
    </w:rPr>
  </w:style>
  <w:style w:type="character" w:customStyle="1" w:styleId="apple-converted-space">
    <w:name w:val="apple-converted-space"/>
    <w:basedOn w:val="Standaardalinea-lettertype"/>
    <w:rsid w:val="001D0D40"/>
  </w:style>
  <w:style w:type="character" w:styleId="Verwijzingopmerking">
    <w:name w:val="annotation reference"/>
    <w:basedOn w:val="Standaardalinea-lettertype"/>
    <w:uiPriority w:val="99"/>
    <w:semiHidden/>
    <w:unhideWhenUsed/>
    <w:rsid w:val="00D2787C"/>
    <w:rPr>
      <w:sz w:val="16"/>
      <w:szCs w:val="16"/>
    </w:rPr>
  </w:style>
  <w:style w:type="paragraph" w:styleId="Onderwerpvanopmerking">
    <w:name w:val="annotation subject"/>
    <w:basedOn w:val="Tekstopmerking"/>
    <w:next w:val="Tekstopmerking"/>
    <w:link w:val="OnderwerpvanopmerkingChar"/>
    <w:uiPriority w:val="99"/>
    <w:semiHidden/>
    <w:unhideWhenUsed/>
    <w:rsid w:val="00D2787C"/>
    <w:rPr>
      <w:rFonts w:eastAsiaTheme="minorHAnsi"/>
      <w:b/>
      <w:bCs/>
      <w:lang w:eastAsia="en-US"/>
    </w:rPr>
  </w:style>
  <w:style w:type="character" w:customStyle="1" w:styleId="OnderwerpvanopmerkingChar">
    <w:name w:val="Onderwerp van opmerking Char"/>
    <w:basedOn w:val="TekstopmerkingChar"/>
    <w:link w:val="Onderwerpvanopmerking"/>
    <w:uiPriority w:val="99"/>
    <w:semiHidden/>
    <w:rsid w:val="00D2787C"/>
    <w:rPr>
      <w:rFonts w:asciiTheme="minorHAnsi" w:eastAsiaTheme="minorHAnsi" w:hAnsiTheme="minorHAnsi" w:cstheme="minorBidi"/>
      <w:b/>
      <w:bCs/>
      <w:lang w:eastAsia="en-US"/>
    </w:rPr>
  </w:style>
  <w:style w:type="paragraph" w:customStyle="1" w:styleId="EndNoteBibliographyTitle">
    <w:name w:val="EndNote Bibliography Title"/>
    <w:basedOn w:val="Standaard"/>
    <w:link w:val="EndNoteBibliographyTitleChar"/>
    <w:rsid w:val="00D2787C"/>
    <w:pPr>
      <w:ind w:firstLine="0"/>
      <w:jc w:val="center"/>
    </w:pPr>
    <w:rPr>
      <w:rFonts w:ascii="Calibri" w:eastAsiaTheme="minorHAnsi" w:hAnsi="Calibri" w:cstheme="minorBidi"/>
      <w:noProof/>
      <w:sz w:val="22"/>
      <w:lang w:val="en-US"/>
    </w:rPr>
  </w:style>
  <w:style w:type="character" w:customStyle="1" w:styleId="EndNoteBibliographyTitleChar">
    <w:name w:val="EndNote Bibliography Title Char"/>
    <w:basedOn w:val="Standaardalinea-lettertype"/>
    <w:link w:val="EndNoteBibliographyTitle"/>
    <w:rsid w:val="00D2787C"/>
    <w:rPr>
      <w:rFonts w:eastAsiaTheme="minorHAnsi" w:cstheme="minorBidi"/>
      <w:noProof/>
      <w:sz w:val="22"/>
      <w:szCs w:val="22"/>
      <w:lang w:val="en-US" w:eastAsia="en-US"/>
    </w:rPr>
  </w:style>
  <w:style w:type="paragraph" w:customStyle="1" w:styleId="EndNoteBibliography">
    <w:name w:val="EndNote Bibliography"/>
    <w:basedOn w:val="Standaard"/>
    <w:link w:val="EndNoteBibliographyChar"/>
    <w:rsid w:val="00D2787C"/>
    <w:pPr>
      <w:spacing w:after="200"/>
      <w:ind w:firstLine="0"/>
      <w:jc w:val="both"/>
    </w:pPr>
    <w:rPr>
      <w:rFonts w:ascii="Calibri" w:eastAsiaTheme="minorHAnsi" w:hAnsi="Calibri" w:cstheme="minorBidi"/>
      <w:noProof/>
      <w:sz w:val="22"/>
      <w:lang w:val="en-US"/>
    </w:rPr>
  </w:style>
  <w:style w:type="character" w:customStyle="1" w:styleId="EndNoteBibliographyChar">
    <w:name w:val="EndNote Bibliography Char"/>
    <w:basedOn w:val="Standaardalinea-lettertype"/>
    <w:link w:val="EndNoteBibliography"/>
    <w:rsid w:val="00D2787C"/>
    <w:rPr>
      <w:rFonts w:eastAsiaTheme="minorHAnsi" w:cstheme="minorBidi"/>
      <w:noProof/>
      <w:sz w:val="22"/>
      <w:szCs w:val="22"/>
      <w:lang w:val="en-US" w:eastAsia="en-US"/>
    </w:rPr>
  </w:style>
  <w:style w:type="paragraph" w:styleId="Plattetekst">
    <w:name w:val="Body Text"/>
    <w:basedOn w:val="Standaard"/>
    <w:link w:val="PlattetekstChar"/>
    <w:rsid w:val="003F45A3"/>
    <w:pPr>
      <w:spacing w:after="120"/>
      <w:ind w:firstLine="0"/>
    </w:pPr>
    <w:rPr>
      <w:rFonts w:eastAsia="Times New Roman"/>
      <w:sz w:val="24"/>
      <w:szCs w:val="24"/>
      <w:lang w:eastAsia="nl-NL"/>
    </w:rPr>
  </w:style>
  <w:style w:type="character" w:customStyle="1" w:styleId="PlattetekstChar">
    <w:name w:val="Platte tekst Char"/>
    <w:basedOn w:val="Standaardalinea-lettertype"/>
    <w:link w:val="Plattetekst"/>
    <w:rsid w:val="003F45A3"/>
    <w:rPr>
      <w:rFonts w:ascii="Times New Roman" w:eastAsia="Times New Roman" w:hAnsi="Times New Roman"/>
      <w:sz w:val="24"/>
      <w:szCs w:val="24"/>
    </w:rPr>
  </w:style>
  <w:style w:type="paragraph" w:styleId="Normaalweb">
    <w:name w:val="Normal (Web)"/>
    <w:basedOn w:val="Standaard"/>
    <w:uiPriority w:val="99"/>
    <w:rsid w:val="003F45A3"/>
    <w:pPr>
      <w:ind w:firstLine="0"/>
    </w:pPr>
    <w:rPr>
      <w:rFonts w:eastAsia="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onedrive-UU\OneDrive%20-%20Universiteit%20Utrecht\00%20didactiek%20ed\handboek_natuurkundedidactiek_definitief\hbnd_opmaak-def_03%20begripsontwikkeling%20v2.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4ABFB6C-D8EA-4AC7-8822-E131B7AF8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hbnd_opmaak-def_03 begripsontwikkeling v2</Template>
  <TotalTime>0</TotalTime>
  <Pages>7</Pages>
  <Words>2880</Words>
  <Characters>15843</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 mooldijk</dc:creator>
  <cp:lastModifiedBy>Ad Mooldijk</cp:lastModifiedBy>
  <cp:revision>6</cp:revision>
  <cp:lastPrinted>2017-01-26T14:47:00Z</cp:lastPrinted>
  <dcterms:created xsi:type="dcterms:W3CDTF">2026-09-04T14:36:00Z</dcterms:created>
  <dcterms:modified xsi:type="dcterms:W3CDTF">2026-09-04T14:40:00Z</dcterms:modified>
</cp:coreProperties>
</file>